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16" w:type="pct"/>
        <w:tblInd w:w="-360" w:type="dxa"/>
        <w:tblLook w:val="04A0" w:firstRow="1" w:lastRow="0" w:firstColumn="1" w:lastColumn="0" w:noHBand="0" w:noVBand="1"/>
        <w:tblCaption w:val="Layout table"/>
      </w:tblPr>
      <w:tblGrid>
        <w:gridCol w:w="15299"/>
        <w:gridCol w:w="15299"/>
      </w:tblGrid>
      <w:tr w:rsidR="007F1FC7" w:rsidRPr="008B60D0" w14:paraId="5A9FC7C0" w14:textId="77777777" w:rsidTr="007F1FC7">
        <w:trPr>
          <w:trHeight w:val="1337"/>
        </w:trPr>
        <w:tc>
          <w:tcPr>
            <w:tcW w:w="15299" w:type="dxa"/>
          </w:tcPr>
          <w:p w14:paraId="0A8FD32A" w14:textId="4E137E1E" w:rsidR="007F1FC7" w:rsidRDefault="009348F8" w:rsidP="007F1FC7">
            <w:pPr>
              <w:pStyle w:val="Month"/>
              <w:jc w:val="center"/>
              <w:rPr>
                <w:sz w:val="48"/>
                <w:szCs w:val="48"/>
              </w:rPr>
            </w:pPr>
            <w:r w:rsidRPr="00876EDF">
              <w:rPr>
                <w:noProof/>
              </w:rPr>
              <w:drawing>
                <wp:anchor distT="0" distB="0" distL="114300" distR="114300" simplePos="0" relativeHeight="251804672" behindDoc="0" locked="0" layoutInCell="1" allowOverlap="1" wp14:anchorId="5E72B418" wp14:editId="3F85FC8D">
                  <wp:simplePos x="0" y="0"/>
                  <wp:positionH relativeFrom="margin">
                    <wp:posOffset>309094</wp:posOffset>
                  </wp:positionH>
                  <wp:positionV relativeFrom="paragraph">
                    <wp:posOffset>307975</wp:posOffset>
                  </wp:positionV>
                  <wp:extent cx="1276350" cy="717187"/>
                  <wp:effectExtent l="0" t="0" r="0" b="6985"/>
                  <wp:wrapNone/>
                  <wp:docPr id="1567713234" name="Picture 1567713234" descr="Coming This Sunday: Friendship Sunday, Outdoor Worship &amp; Food Insid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ming This Sunday: Friendship Sunday, Outdoor Worship &amp; Food Insid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717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817CB"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AF6B8FE" wp14:editId="1699652B">
                  <wp:simplePos x="0" y="0"/>
                  <wp:positionH relativeFrom="column">
                    <wp:posOffset>7119911</wp:posOffset>
                  </wp:positionH>
                  <wp:positionV relativeFrom="paragraph">
                    <wp:posOffset>152400</wp:posOffset>
                  </wp:positionV>
                  <wp:extent cx="2094865" cy="1557871"/>
                  <wp:effectExtent l="0" t="0" r="635" b="4445"/>
                  <wp:wrapNone/>
                  <wp:docPr id="7" name="Picture 7" descr="A large house surrounded by tree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 descr="A large house surrounded by trees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187" t="18662" r="12344" b="7799"/>
                          <a:stretch/>
                        </pic:blipFill>
                        <pic:spPr bwMode="auto">
                          <a:xfrm>
                            <a:off x="0" y="0"/>
                            <a:ext cx="2094865" cy="1557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F1FC7">
              <w:rPr>
                <w:sz w:val="48"/>
                <w:szCs w:val="48"/>
              </w:rPr>
              <w:t xml:space="preserve">                                                                     </w:t>
            </w:r>
          </w:p>
          <w:p w14:paraId="4AA4A668" w14:textId="2140CD5F" w:rsidR="007F1FC7" w:rsidRPr="009F3400" w:rsidRDefault="00F83D74" w:rsidP="007F1FC7">
            <w:pPr>
              <w:pStyle w:val="Month"/>
              <w:tabs>
                <w:tab w:val="left" w:pos="390"/>
                <w:tab w:val="center" w:pos="4793"/>
              </w:tabs>
              <w:rPr>
                <w:sz w:val="44"/>
                <w:szCs w:val="44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E3143E4" wp14:editId="28535A50">
                  <wp:simplePos x="0" y="0"/>
                  <wp:positionH relativeFrom="column">
                    <wp:posOffset>2051685</wp:posOffset>
                  </wp:positionH>
                  <wp:positionV relativeFrom="paragraph">
                    <wp:posOffset>198755</wp:posOffset>
                  </wp:positionV>
                  <wp:extent cx="1047750" cy="1047750"/>
                  <wp:effectExtent l="0" t="0" r="0" b="0"/>
                  <wp:wrapNone/>
                  <wp:docPr id="18" name="Picture 1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0" cy="1047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001DB"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8480" behindDoc="0" locked="0" layoutInCell="1" allowOverlap="1" wp14:anchorId="090DB3EB" wp14:editId="39EA33C7">
                  <wp:simplePos x="0" y="0"/>
                  <wp:positionH relativeFrom="column">
                    <wp:posOffset>5937250</wp:posOffset>
                  </wp:positionH>
                  <wp:positionV relativeFrom="paragraph">
                    <wp:posOffset>91499</wp:posOffset>
                  </wp:positionV>
                  <wp:extent cx="957629" cy="1152525"/>
                  <wp:effectExtent l="0" t="0" r="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7629" cy="115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F1FC7">
              <w:rPr>
                <w:noProof/>
                <w:sz w:val="44"/>
                <w:szCs w:val="44"/>
              </w:rPr>
              <w:t xml:space="preserve">  </w:t>
            </w:r>
            <w:r w:rsidR="007F1FC7">
              <w:rPr>
                <w:sz w:val="44"/>
                <w:szCs w:val="44"/>
              </w:rPr>
              <w:tab/>
              <w:t xml:space="preserve">                   </w:t>
            </w:r>
            <w:r w:rsidR="005A469A">
              <w:rPr>
                <w:sz w:val="44"/>
                <w:szCs w:val="44"/>
              </w:rPr>
              <w:t xml:space="preserve">        </w:t>
            </w:r>
            <w:r w:rsidR="007F1FC7">
              <w:rPr>
                <w:sz w:val="44"/>
                <w:szCs w:val="44"/>
              </w:rPr>
              <w:t xml:space="preserve"> </w:t>
            </w:r>
            <w:r w:rsidR="004001DB">
              <w:rPr>
                <w:sz w:val="44"/>
                <w:szCs w:val="44"/>
              </w:rPr>
              <w:t xml:space="preserve">      </w:t>
            </w:r>
            <w:r w:rsidR="007F1FC7" w:rsidRPr="009F3400">
              <w:rPr>
                <w:sz w:val="44"/>
                <w:szCs w:val="44"/>
              </w:rPr>
              <w:t>Holy Cross Lutheran Church</w:t>
            </w:r>
          </w:p>
          <w:p w14:paraId="2990CDCE" w14:textId="07E40844" w:rsidR="007F1FC7" w:rsidRPr="009F3400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</w:t>
            </w:r>
            <w:r w:rsidR="005A469A">
              <w:rPr>
                <w:sz w:val="28"/>
                <w:szCs w:val="28"/>
              </w:rPr>
              <w:t xml:space="preserve">        </w:t>
            </w:r>
            <w:r>
              <w:rPr>
                <w:sz w:val="28"/>
                <w:szCs w:val="28"/>
              </w:rPr>
              <w:t xml:space="preserve"> </w:t>
            </w:r>
            <w:r w:rsidR="004001DB">
              <w:rPr>
                <w:sz w:val="28"/>
                <w:szCs w:val="28"/>
              </w:rPr>
              <w:t xml:space="preserve">          </w:t>
            </w:r>
            <w:r w:rsidRPr="009F3400">
              <w:rPr>
                <w:sz w:val="28"/>
                <w:szCs w:val="28"/>
              </w:rPr>
              <w:t>2033 Kaskaskia, Renault, IL 62279</w:t>
            </w:r>
          </w:p>
          <w:p w14:paraId="33343280" w14:textId="5EB039F5" w:rsidR="007F1FC7" w:rsidRDefault="009348F8" w:rsidP="007F1FC7">
            <w:pPr>
              <w:pStyle w:val="Mon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 wp14:anchorId="5D2A7127" wp14:editId="72D476D6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128905</wp:posOffset>
                      </wp:positionV>
                      <wp:extent cx="1781175" cy="971550"/>
                      <wp:effectExtent l="0" t="0" r="0" b="0"/>
                      <wp:wrapNone/>
                      <wp:docPr id="545246246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781175" cy="97155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E6411B6" w14:textId="61C80470" w:rsidR="009348F8" w:rsidRPr="000B4FC2" w:rsidRDefault="009348F8" w:rsidP="009348F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0B4FC2">
                                    <w:rPr>
                                      <w:b/>
                                      <w:bCs/>
                                    </w:rPr>
                                    <w:t xml:space="preserve">February 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15</w:t>
                                  </w:r>
                                  <w:r w:rsidRPr="000B4FC2">
                                    <w:rPr>
                                      <w:b/>
                                      <w:bCs/>
                                    </w:rPr>
                                    <w:t>, 202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  <w:p w14:paraId="30083AFA" w14:textId="77777777" w:rsidR="009348F8" w:rsidRDefault="009348F8" w:rsidP="009348F8">
                                  <w:pPr>
                                    <w:jc w:val="center"/>
                                  </w:pPr>
                                  <w:r>
                                    <w:t>Help Share Christ’s Love</w:t>
                                  </w:r>
                                </w:p>
                                <w:p w14:paraId="46CB43B7" w14:textId="77777777" w:rsidR="009348F8" w:rsidRDefault="009348F8" w:rsidP="009348F8">
                                  <w:pPr>
                                    <w:jc w:val="center"/>
                                  </w:pPr>
                                  <w:r>
                                    <w:t xml:space="preserve">With others, </w:t>
                                  </w:r>
                                </w:p>
                                <w:p w14:paraId="7EF19479" w14:textId="77777777" w:rsidR="009348F8" w:rsidRDefault="009348F8" w:rsidP="009348F8">
                                  <w:pPr>
                                    <w:jc w:val="center"/>
                                  </w:pPr>
                                  <w:r>
                                    <w:t xml:space="preserve">bring a friend </w:t>
                                  </w:r>
                                </w:p>
                                <w:p w14:paraId="010BC813" w14:textId="14D9F3B9" w:rsidR="00914528" w:rsidRDefault="009348F8" w:rsidP="009348F8">
                                  <w:pPr>
                                    <w:jc w:val="center"/>
                                  </w:pPr>
                                  <w:r>
                                    <w:t>and your family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2A71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.8pt;margin-top:10.15pt;width:140.25pt;height:76.5pt;z-index:251787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" filled="f" stroked="f" strokeweight=".5pt">
                      <v:textbox>
                        <w:txbxContent>
                          <w:p w14:paraId="0E6411B6" w14:textId="61C80470" w:rsidR="009348F8" w:rsidRPr="000B4FC2" w:rsidRDefault="009348F8" w:rsidP="009348F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B4FC2">
                              <w:rPr>
                                <w:b/>
                                <w:bCs/>
                              </w:rPr>
                              <w:t xml:space="preserve">February </w:t>
                            </w:r>
                            <w:r>
                              <w:rPr>
                                <w:b/>
                                <w:bCs/>
                              </w:rPr>
                              <w:t>15</w:t>
                            </w:r>
                            <w:r w:rsidRPr="000B4FC2">
                              <w:rPr>
                                <w:b/>
                                <w:bCs/>
                              </w:rPr>
                              <w:t>, 202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  <w:p w14:paraId="30083AFA" w14:textId="77777777" w:rsidR="009348F8" w:rsidRDefault="009348F8" w:rsidP="009348F8">
                            <w:pPr>
                              <w:jc w:val="center"/>
                            </w:pPr>
                            <w:r>
                              <w:t>Help Share Christ’s Love</w:t>
                            </w:r>
                          </w:p>
                          <w:p w14:paraId="46CB43B7" w14:textId="77777777" w:rsidR="009348F8" w:rsidRDefault="009348F8" w:rsidP="009348F8">
                            <w:pPr>
                              <w:jc w:val="center"/>
                            </w:pPr>
                            <w:r>
                              <w:t xml:space="preserve">With others, </w:t>
                            </w:r>
                          </w:p>
                          <w:p w14:paraId="7EF19479" w14:textId="77777777" w:rsidR="009348F8" w:rsidRDefault="009348F8" w:rsidP="009348F8">
                            <w:pPr>
                              <w:jc w:val="center"/>
                            </w:pPr>
                            <w:r>
                              <w:t xml:space="preserve">bring a friend </w:t>
                            </w:r>
                          </w:p>
                          <w:p w14:paraId="010BC813" w14:textId="14D9F3B9" w:rsidR="00914528" w:rsidRDefault="009348F8" w:rsidP="009348F8">
                            <w:pPr>
                              <w:jc w:val="center"/>
                            </w:pPr>
                            <w:r>
                              <w:t>and your family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F1FC7">
              <w:rPr>
                <w:sz w:val="28"/>
                <w:szCs w:val="28"/>
              </w:rPr>
              <w:t xml:space="preserve">                                                   </w:t>
            </w:r>
            <w:r w:rsidR="005A469A">
              <w:rPr>
                <w:sz w:val="28"/>
                <w:szCs w:val="28"/>
              </w:rPr>
              <w:t xml:space="preserve">         </w:t>
            </w:r>
            <w:r w:rsidR="004001DB">
              <w:rPr>
                <w:sz w:val="28"/>
                <w:szCs w:val="28"/>
              </w:rPr>
              <w:t xml:space="preserve">         </w:t>
            </w:r>
            <w:r w:rsidR="005A469A">
              <w:rPr>
                <w:sz w:val="28"/>
                <w:szCs w:val="28"/>
              </w:rPr>
              <w:t xml:space="preserve"> </w:t>
            </w:r>
            <w:r w:rsidR="007F1FC7">
              <w:rPr>
                <w:sz w:val="28"/>
                <w:szCs w:val="28"/>
              </w:rPr>
              <w:t xml:space="preserve">  </w:t>
            </w:r>
            <w:r w:rsidR="007F1FC7" w:rsidRPr="009F3400">
              <w:rPr>
                <w:sz w:val="28"/>
                <w:szCs w:val="28"/>
              </w:rPr>
              <w:t>618-458-6680</w:t>
            </w:r>
          </w:p>
          <w:p w14:paraId="74822A18" w14:textId="3C98A0F9" w:rsidR="007F1FC7" w:rsidRPr="009F3400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</w:t>
            </w:r>
            <w:r w:rsidR="005A469A">
              <w:rPr>
                <w:sz w:val="28"/>
                <w:szCs w:val="28"/>
              </w:rPr>
              <w:t xml:space="preserve">         </w:t>
            </w:r>
            <w:r w:rsidR="004001DB">
              <w:rPr>
                <w:sz w:val="28"/>
                <w:szCs w:val="28"/>
              </w:rPr>
              <w:t xml:space="preserve">          </w:t>
            </w:r>
            <w:r w:rsidRPr="009F3400">
              <w:rPr>
                <w:sz w:val="28"/>
                <w:szCs w:val="28"/>
              </w:rPr>
              <w:t>Email</w:t>
            </w:r>
            <w:r w:rsidRPr="00E86C7C">
              <w:rPr>
                <w:color w:val="002060"/>
                <w:sz w:val="28"/>
                <w:szCs w:val="28"/>
              </w:rPr>
              <w:t xml:space="preserve">:  </w:t>
            </w:r>
            <w:hyperlink r:id="rId15" w:history="1">
              <w:r w:rsidRPr="00E86C7C">
                <w:rPr>
                  <w:rStyle w:val="Hyperlink"/>
                  <w:color w:val="002060"/>
                  <w:sz w:val="28"/>
                  <w:szCs w:val="28"/>
                </w:rPr>
                <w:t>holycros@htc.net</w:t>
              </w:r>
            </w:hyperlink>
          </w:p>
          <w:p w14:paraId="2D8020DE" w14:textId="23751B97" w:rsidR="007F1FC7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</w:t>
            </w:r>
            <w:r w:rsidR="005A469A">
              <w:rPr>
                <w:sz w:val="28"/>
                <w:szCs w:val="28"/>
              </w:rPr>
              <w:t xml:space="preserve">            </w:t>
            </w:r>
            <w:r w:rsidR="004001DB">
              <w:rPr>
                <w:sz w:val="28"/>
                <w:szCs w:val="28"/>
              </w:rPr>
              <w:t xml:space="preserve">           </w:t>
            </w:r>
            <w:r w:rsidR="005A469A">
              <w:rPr>
                <w:sz w:val="28"/>
                <w:szCs w:val="28"/>
              </w:rPr>
              <w:t xml:space="preserve"> </w:t>
            </w:r>
            <w:r w:rsidRPr="009F3400">
              <w:rPr>
                <w:sz w:val="28"/>
                <w:szCs w:val="28"/>
              </w:rPr>
              <w:t>Facebook: Holy Cross Lutheran Church</w:t>
            </w:r>
          </w:p>
          <w:p w14:paraId="1A896ED4" w14:textId="677BCC93" w:rsidR="007F1FC7" w:rsidRPr="007F1FC7" w:rsidRDefault="007F1FC7" w:rsidP="007F1FC7">
            <w:pPr>
              <w:pStyle w:val="Mon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           </w:t>
            </w:r>
            <w:r w:rsidR="005A469A">
              <w:rPr>
                <w:sz w:val="28"/>
                <w:szCs w:val="28"/>
              </w:rPr>
              <w:t xml:space="preserve">           </w:t>
            </w:r>
            <w:r w:rsidR="004001DB">
              <w:rPr>
                <w:sz w:val="28"/>
                <w:szCs w:val="28"/>
              </w:rPr>
              <w:t xml:space="preserve">            </w:t>
            </w:r>
            <w:r w:rsidRPr="009F3400">
              <w:rPr>
                <w:sz w:val="28"/>
                <w:szCs w:val="28"/>
              </w:rPr>
              <w:t>Web Page: holycross</w:t>
            </w:r>
            <w:r>
              <w:rPr>
                <w:sz w:val="28"/>
                <w:szCs w:val="28"/>
              </w:rPr>
              <w:t>renault</w:t>
            </w:r>
            <w:r w:rsidRPr="009F340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org</w:t>
            </w:r>
          </w:p>
        </w:tc>
        <w:tc>
          <w:tcPr>
            <w:tcW w:w="15299" w:type="dxa"/>
          </w:tcPr>
          <w:p w14:paraId="74E988B2" w14:textId="202A86FE" w:rsidR="007F1FC7" w:rsidRDefault="007F1FC7" w:rsidP="007F1FC7">
            <w:pPr>
              <w:pStyle w:val="Month"/>
              <w:jc w:val="center"/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t xml:space="preserve">                                                                     </w:t>
            </w:r>
          </w:p>
          <w:p w14:paraId="2A73BEA8" w14:textId="1C97A222" w:rsidR="007F1FC7" w:rsidRPr="009F3400" w:rsidRDefault="007F1FC7" w:rsidP="007F1FC7">
            <w:pPr>
              <w:pStyle w:val="Month"/>
              <w:tabs>
                <w:tab w:val="left" w:pos="390"/>
                <w:tab w:val="center" w:pos="4793"/>
              </w:tabs>
              <w:rPr>
                <w:sz w:val="44"/>
                <w:szCs w:val="44"/>
              </w:rPr>
            </w:pPr>
            <w:r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7456" behindDoc="0" locked="0" layoutInCell="1" allowOverlap="1" wp14:anchorId="7CBBBC82" wp14:editId="013F0DFF">
                  <wp:simplePos x="0" y="0"/>
                  <wp:positionH relativeFrom="column">
                    <wp:posOffset>565785</wp:posOffset>
                  </wp:positionH>
                  <wp:positionV relativeFrom="paragraph">
                    <wp:posOffset>247650</wp:posOffset>
                  </wp:positionV>
                  <wp:extent cx="829945" cy="998855"/>
                  <wp:effectExtent l="0" t="0" r="8255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837473B0-CC2E-450A-ABE3-18F120FF3D39}">
                                <a1611:picAttrSrcUrl xmlns:a1611="http://schemas.microsoft.com/office/drawing/2016/11/main" r:i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9945" cy="998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9F3400">
              <w:rPr>
                <w:noProof/>
                <w:sz w:val="44"/>
                <w:szCs w:val="44"/>
              </w:rPr>
              <w:drawing>
                <wp:anchor distT="0" distB="0" distL="114300" distR="114300" simplePos="0" relativeHeight="251666432" behindDoc="0" locked="0" layoutInCell="1" allowOverlap="1" wp14:anchorId="568BBFFB" wp14:editId="0DC134FF">
                  <wp:simplePos x="0" y="0"/>
                  <wp:positionH relativeFrom="column">
                    <wp:posOffset>6713220</wp:posOffset>
                  </wp:positionH>
                  <wp:positionV relativeFrom="page">
                    <wp:posOffset>504825</wp:posOffset>
                  </wp:positionV>
                  <wp:extent cx="1847850" cy="1209675"/>
                  <wp:effectExtent l="0" t="0" r="0" b="9525"/>
                  <wp:wrapThrough wrapText="bothSides">
                    <wp:wrapPolygon edited="0">
                      <wp:start x="0" y="0"/>
                      <wp:lineTo x="0" y="21430"/>
                      <wp:lineTo x="21377" y="21430"/>
                      <wp:lineTo x="21377" y="0"/>
                      <wp:lineTo x="0" y="0"/>
                    </wp:wrapPolygon>
                  </wp:wrapThrough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noProof/>
                <w:sz w:val="44"/>
                <w:szCs w:val="44"/>
              </w:rPr>
              <w:t xml:space="preserve">  </w:t>
            </w:r>
            <w:r>
              <w:rPr>
                <w:sz w:val="44"/>
                <w:szCs w:val="44"/>
              </w:rPr>
              <w:tab/>
              <w:t xml:space="preserve">                         </w:t>
            </w:r>
            <w:r w:rsidRPr="009F3400">
              <w:rPr>
                <w:sz w:val="44"/>
                <w:szCs w:val="44"/>
              </w:rPr>
              <w:t>Holy Cross Lutheran Church</w:t>
            </w:r>
          </w:p>
          <w:p w14:paraId="6BA38EB1" w14:textId="72AB14F5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</w:t>
            </w:r>
            <w:r w:rsidRPr="009F3400">
              <w:rPr>
                <w:sz w:val="28"/>
                <w:szCs w:val="28"/>
              </w:rPr>
              <w:t>2033 Kaskaskia, Renault, IL 62279</w:t>
            </w:r>
          </w:p>
          <w:p w14:paraId="02EBE4DA" w14:textId="1EEC376F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</w:t>
            </w:r>
            <w:r w:rsidRPr="009F3400">
              <w:rPr>
                <w:sz w:val="28"/>
                <w:szCs w:val="28"/>
              </w:rPr>
              <w:t>618-458-6680</w:t>
            </w:r>
          </w:p>
          <w:p w14:paraId="6DE9B9C3" w14:textId="086ECD03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</w:t>
            </w:r>
            <w:r w:rsidRPr="009F3400">
              <w:rPr>
                <w:sz w:val="28"/>
                <w:szCs w:val="28"/>
              </w:rPr>
              <w:t>Email</w:t>
            </w:r>
            <w:r w:rsidRPr="00E86C7C">
              <w:rPr>
                <w:color w:val="002060"/>
                <w:sz w:val="28"/>
                <w:szCs w:val="28"/>
              </w:rPr>
              <w:t xml:space="preserve">:  </w:t>
            </w:r>
            <w:hyperlink r:id="rId17" w:history="1">
              <w:r w:rsidRPr="00E86C7C">
                <w:rPr>
                  <w:rStyle w:val="Hyperlink"/>
                  <w:color w:val="002060"/>
                  <w:sz w:val="28"/>
                  <w:szCs w:val="28"/>
                </w:rPr>
                <w:t>holycros@htc.net</w:t>
              </w:r>
            </w:hyperlink>
          </w:p>
          <w:p w14:paraId="416110A4" w14:textId="7F123EAE" w:rsidR="007F1FC7" w:rsidRPr="009F3400" w:rsidRDefault="007F1FC7" w:rsidP="007F1FC7">
            <w:pPr>
              <w:pStyle w:val="Month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Pr="009F3400">
              <w:rPr>
                <w:sz w:val="28"/>
                <w:szCs w:val="28"/>
              </w:rPr>
              <w:t>Facebook: Holy Cross Lutheran Church Renault</w:t>
            </w:r>
          </w:p>
          <w:p w14:paraId="3CD1E089" w14:textId="22B9AC76" w:rsidR="007F1FC7" w:rsidRPr="008B60D0" w:rsidRDefault="007F1FC7" w:rsidP="007F1FC7">
            <w:pPr>
              <w:pStyle w:val="Month"/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Pr="009F3400">
              <w:rPr>
                <w:sz w:val="28"/>
                <w:szCs w:val="28"/>
              </w:rPr>
              <w:t>Web Page: holycross</w:t>
            </w:r>
            <w:r>
              <w:rPr>
                <w:sz w:val="28"/>
                <w:szCs w:val="28"/>
              </w:rPr>
              <w:t>renault</w:t>
            </w:r>
            <w:r w:rsidRPr="009F340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org</w:t>
            </w:r>
          </w:p>
        </w:tc>
      </w:tr>
      <w:tr w:rsidR="007F1FC7" w:rsidRPr="008B60D0" w14:paraId="4125A765" w14:textId="77777777" w:rsidTr="007F1FC7">
        <w:trPr>
          <w:trHeight w:val="153"/>
        </w:trPr>
        <w:tc>
          <w:tcPr>
            <w:tcW w:w="15299" w:type="dxa"/>
            <w:tcBorders>
              <w:bottom w:val="single" w:sz="12" w:space="0" w:color="000000" w:themeColor="background1"/>
            </w:tcBorders>
          </w:tcPr>
          <w:p w14:paraId="763F7AE3" w14:textId="03A085B1" w:rsidR="007F1FC7" w:rsidRDefault="007F1FC7" w:rsidP="007F1FC7">
            <w:pPr>
              <w:pStyle w:val="Year"/>
              <w:tabs>
                <w:tab w:val="left" w:pos="615"/>
              </w:tabs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 xml:space="preserve">                       </w:t>
            </w:r>
            <w:r w:rsidR="004001DB">
              <w:rPr>
                <w:rFonts w:asciiTheme="minorHAnsi" w:hAnsiTheme="minorHAnsi"/>
                <w:sz w:val="32"/>
                <w:szCs w:val="32"/>
              </w:rPr>
              <w:t xml:space="preserve">               </w:t>
            </w:r>
            <w:r>
              <w:rPr>
                <w:rFonts w:asciiTheme="minorHAnsi" w:hAnsiTheme="minorHAnsi"/>
                <w:sz w:val="32"/>
                <w:szCs w:val="32"/>
              </w:rPr>
              <w:t xml:space="preserve"> 1853 – “</w:t>
            </w:r>
            <w:r w:rsidR="004B6604" w:rsidRPr="004B6604">
              <w:rPr>
                <w:rFonts w:asciiTheme="minorHAnsi" w:hAnsiTheme="minorHAnsi"/>
                <w:sz w:val="32"/>
                <w:szCs w:val="32"/>
              </w:rPr>
              <w:t>COMFORT, COMFORT</w:t>
            </w:r>
            <w:r w:rsidR="004B6604">
              <w:rPr>
                <w:rFonts w:asciiTheme="minorHAnsi" w:hAnsiTheme="minorHAnsi"/>
                <w:sz w:val="32"/>
                <w:szCs w:val="32"/>
              </w:rPr>
              <w:t xml:space="preserve"> YE MY PEOPLE</w:t>
            </w:r>
            <w:r>
              <w:rPr>
                <w:rFonts w:asciiTheme="minorHAnsi" w:hAnsiTheme="minorHAnsi"/>
                <w:sz w:val="32"/>
                <w:szCs w:val="32"/>
              </w:rPr>
              <w:t>” - 202</w:t>
            </w:r>
            <w:r w:rsidR="004B6604">
              <w:rPr>
                <w:rFonts w:asciiTheme="minorHAnsi" w:hAnsiTheme="minorHAnsi"/>
                <w:sz w:val="32"/>
                <w:szCs w:val="32"/>
              </w:rPr>
              <w:t>6</w:t>
            </w:r>
          </w:p>
        </w:tc>
        <w:tc>
          <w:tcPr>
            <w:tcW w:w="15299" w:type="dxa"/>
            <w:tcBorders>
              <w:bottom w:val="single" w:sz="12" w:space="0" w:color="000000" w:themeColor="background1"/>
            </w:tcBorders>
          </w:tcPr>
          <w:p w14:paraId="3EBF04BD" w14:textId="256D8978" w:rsidR="007F1FC7" w:rsidRPr="000611C5" w:rsidRDefault="007F1FC7" w:rsidP="007F1FC7">
            <w:pPr>
              <w:pStyle w:val="Year"/>
              <w:tabs>
                <w:tab w:val="left" w:pos="615"/>
              </w:tabs>
              <w:jc w:val="left"/>
              <w:rPr>
                <w:rFonts w:asciiTheme="minorHAnsi" w:hAnsiTheme="minorHAnsi"/>
                <w:sz w:val="32"/>
                <w:szCs w:val="32"/>
              </w:rPr>
            </w:pPr>
            <w:r>
              <w:rPr>
                <w:rFonts w:asciiTheme="minorHAnsi" w:hAnsiTheme="minorHAnsi"/>
                <w:sz w:val="32"/>
                <w:szCs w:val="32"/>
              </w:rPr>
              <w:tab/>
            </w:r>
          </w:p>
        </w:tc>
      </w:tr>
      <w:tr w:rsidR="007F1FC7" w:rsidRPr="008B60D0" w14:paraId="24AC1F51" w14:textId="77777777" w:rsidTr="007F35FB">
        <w:trPr>
          <w:trHeight w:val="429"/>
        </w:trPr>
        <w:tc>
          <w:tcPr>
            <w:tcW w:w="15299" w:type="dxa"/>
            <w:tcBorders>
              <w:top w:val="single" w:sz="12" w:space="0" w:color="000000" w:themeColor="background1"/>
            </w:tcBorders>
            <w:vAlign w:val="center"/>
          </w:tcPr>
          <w:p w14:paraId="2CCD9D22" w14:textId="377E3367" w:rsidR="007F1FC7" w:rsidRDefault="007F1FC7" w:rsidP="007F1FC7">
            <w:pPr>
              <w:pStyle w:val="Subtitl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</w:t>
            </w:r>
            <w:r w:rsidR="005A469A">
              <w:rPr>
                <w:sz w:val="32"/>
                <w:szCs w:val="32"/>
              </w:rPr>
              <w:t xml:space="preserve">      </w:t>
            </w:r>
            <w:r w:rsidR="001C69D4">
              <w:rPr>
                <w:sz w:val="32"/>
                <w:szCs w:val="32"/>
              </w:rPr>
              <w:t xml:space="preserve">    </w:t>
            </w:r>
            <w:r>
              <w:rPr>
                <w:sz w:val="32"/>
                <w:szCs w:val="32"/>
              </w:rPr>
              <w:t xml:space="preserve">  </w:t>
            </w:r>
            <w:r w:rsidR="00CB59E4">
              <w:rPr>
                <w:sz w:val="32"/>
                <w:szCs w:val="32"/>
              </w:rPr>
              <w:t>Febr</w:t>
            </w:r>
            <w:r w:rsidR="00385BAF">
              <w:rPr>
                <w:sz w:val="32"/>
                <w:szCs w:val="32"/>
              </w:rPr>
              <w:t>uary</w:t>
            </w:r>
            <w:r>
              <w:rPr>
                <w:sz w:val="32"/>
                <w:szCs w:val="32"/>
              </w:rPr>
              <w:t xml:space="preserve">                                    </w:t>
            </w:r>
            <w:r w:rsidR="004001DB">
              <w:rPr>
                <w:sz w:val="32"/>
                <w:szCs w:val="32"/>
              </w:rPr>
              <w:t xml:space="preserve">        </w:t>
            </w:r>
            <w:r>
              <w:rPr>
                <w:sz w:val="32"/>
                <w:szCs w:val="32"/>
              </w:rPr>
              <w:t xml:space="preserve"> Calendar of Events                                              202</w:t>
            </w:r>
            <w:r w:rsidR="004B6604">
              <w:rPr>
                <w:sz w:val="32"/>
                <w:szCs w:val="32"/>
              </w:rPr>
              <w:t>6</w:t>
            </w:r>
          </w:p>
        </w:tc>
        <w:tc>
          <w:tcPr>
            <w:tcW w:w="15299" w:type="dxa"/>
            <w:tcBorders>
              <w:top w:val="single" w:sz="12" w:space="0" w:color="000000" w:themeColor="background1"/>
            </w:tcBorders>
            <w:vAlign w:val="center"/>
          </w:tcPr>
          <w:p w14:paraId="5C939446" w14:textId="7C5A3C70" w:rsidR="007F1FC7" w:rsidRPr="008B60D0" w:rsidRDefault="007F1FC7" w:rsidP="007F1FC7">
            <w:pPr>
              <w:pStyle w:val="Subtitle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January                                              Calendar of Events                                                        2022</w:t>
            </w:r>
          </w:p>
        </w:tc>
      </w:tr>
    </w:tbl>
    <w:tbl>
      <w:tblPr>
        <w:tblStyle w:val="TableCalendar"/>
        <w:tblW w:w="5030" w:type="pct"/>
        <w:tblInd w:w="-278" w:type="dxa"/>
        <w:tblLook w:val="0420" w:firstRow="1" w:lastRow="0" w:firstColumn="0" w:lastColumn="0" w:noHBand="0" w:noVBand="1"/>
        <w:tblCaption w:val="Layout table"/>
      </w:tblPr>
      <w:tblGrid>
        <w:gridCol w:w="2922"/>
        <w:gridCol w:w="1918"/>
        <w:gridCol w:w="2101"/>
        <w:gridCol w:w="2375"/>
        <w:gridCol w:w="1827"/>
        <w:gridCol w:w="1637"/>
        <w:gridCol w:w="1980"/>
      </w:tblGrid>
      <w:tr w:rsidR="001B4B1A" w14:paraId="41D47E88" w14:textId="77777777" w:rsidTr="005435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5"/>
        </w:trPr>
        <w:sdt>
          <w:sdtPr>
            <w:id w:val="2085032416"/>
            <w:placeholder>
              <w:docPart w:val="B6562CE7E21E4CF49638B6C51B9BC14A"/>
            </w:placeholder>
            <w:temporary/>
            <w:showingPlcHdr/>
            <w15:appearance w15:val="hidden"/>
          </w:sdtPr>
          <w:sdtContent>
            <w:tc>
              <w:tcPr>
                <w:tcW w:w="2922" w:type="dxa"/>
              </w:tcPr>
              <w:p w14:paraId="767666DE" w14:textId="77777777" w:rsidR="00EA415B" w:rsidRDefault="00375B27">
                <w:pPr>
                  <w:pStyle w:val="Days"/>
                </w:pPr>
                <w:r w:rsidRPr="00EF6E4D">
                  <w:rPr>
                    <w:color w:val="FFFFFF"/>
                  </w:rPr>
                  <w:t>Sunday</w:t>
                </w:r>
              </w:p>
            </w:tc>
          </w:sdtContent>
        </w:sdt>
        <w:tc>
          <w:tcPr>
            <w:tcW w:w="1918" w:type="dxa"/>
          </w:tcPr>
          <w:p w14:paraId="37555A45" w14:textId="77777777" w:rsidR="00EA415B" w:rsidRDefault="00000000">
            <w:pPr>
              <w:pStyle w:val="Days"/>
            </w:pPr>
            <w:sdt>
              <w:sdtPr>
                <w:id w:val="2141225648"/>
                <w:placeholder>
                  <w:docPart w:val="E56EF39D20FB4768875BD16BCCC3B321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Monday</w:t>
                </w:r>
              </w:sdtContent>
            </w:sdt>
          </w:p>
        </w:tc>
        <w:tc>
          <w:tcPr>
            <w:tcW w:w="2101" w:type="dxa"/>
          </w:tcPr>
          <w:p w14:paraId="6074DA36" w14:textId="77777777" w:rsidR="00EA415B" w:rsidRDefault="00000000">
            <w:pPr>
              <w:pStyle w:val="Days"/>
            </w:pPr>
            <w:sdt>
              <w:sdtPr>
                <w:id w:val="-225834277"/>
                <w:placeholder>
                  <w:docPart w:val="F87CE739BAE64EC2AAD12344A407CA0F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Tuesday</w:t>
                </w:r>
              </w:sdtContent>
            </w:sdt>
          </w:p>
        </w:tc>
        <w:tc>
          <w:tcPr>
            <w:tcW w:w="2375" w:type="dxa"/>
          </w:tcPr>
          <w:p w14:paraId="7DE43EF4" w14:textId="77777777" w:rsidR="00EA415B" w:rsidRDefault="00000000">
            <w:pPr>
              <w:pStyle w:val="Days"/>
            </w:pPr>
            <w:sdt>
              <w:sdtPr>
                <w:id w:val="-1121838800"/>
                <w:placeholder>
                  <w:docPart w:val="BED9F56643234205A738FB90CCB65145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Wednesday</w:t>
                </w:r>
              </w:sdtContent>
            </w:sdt>
          </w:p>
        </w:tc>
        <w:tc>
          <w:tcPr>
            <w:tcW w:w="1827" w:type="dxa"/>
          </w:tcPr>
          <w:p w14:paraId="385001B7" w14:textId="18EBBA1B" w:rsidR="00EA415B" w:rsidRDefault="00000000">
            <w:pPr>
              <w:pStyle w:val="Days"/>
            </w:pPr>
            <w:sdt>
              <w:sdtPr>
                <w:id w:val="-1805692476"/>
                <w:placeholder>
                  <w:docPart w:val="957FCF2D29A0478494044B9C19C68523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Thursday</w:t>
                </w:r>
              </w:sdtContent>
            </w:sdt>
          </w:p>
        </w:tc>
        <w:tc>
          <w:tcPr>
            <w:tcW w:w="1637" w:type="dxa"/>
          </w:tcPr>
          <w:p w14:paraId="705E92AF" w14:textId="77777777" w:rsidR="00EA415B" w:rsidRDefault="00000000">
            <w:pPr>
              <w:pStyle w:val="Days"/>
            </w:pPr>
            <w:sdt>
              <w:sdtPr>
                <w:id w:val="815225377"/>
                <w:placeholder>
                  <w:docPart w:val="63DF600283174A8DA8A52CF889C1E11D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Friday</w:t>
                </w:r>
              </w:sdtContent>
            </w:sdt>
          </w:p>
        </w:tc>
        <w:tc>
          <w:tcPr>
            <w:tcW w:w="1980" w:type="dxa"/>
          </w:tcPr>
          <w:p w14:paraId="772E2F2B" w14:textId="77777777" w:rsidR="00EA415B" w:rsidRDefault="00000000">
            <w:pPr>
              <w:pStyle w:val="Days"/>
            </w:pPr>
            <w:sdt>
              <w:sdtPr>
                <w:id w:val="36251574"/>
                <w:placeholder>
                  <w:docPart w:val="6050338E56BC40D4A9E242EBD5E9886A"/>
                </w:placeholder>
                <w:temporary/>
                <w:showingPlcHdr/>
                <w15:appearance w15:val="hidden"/>
              </w:sdtPr>
              <w:sdtContent>
                <w:r w:rsidR="00375B27" w:rsidRPr="00EF6E4D">
                  <w:rPr>
                    <w:color w:val="FFFFFF"/>
                  </w:rPr>
                  <w:t>Saturday</w:t>
                </w:r>
              </w:sdtContent>
            </w:sdt>
          </w:p>
        </w:tc>
      </w:tr>
      <w:tr w:rsidR="001B4B1A" w14:paraId="35C6B413" w14:textId="77777777" w:rsidTr="00543594">
        <w:trPr>
          <w:trHeight w:val="184"/>
        </w:trPr>
        <w:tc>
          <w:tcPr>
            <w:tcW w:w="2922" w:type="dxa"/>
            <w:tcBorders>
              <w:bottom w:val="nil"/>
            </w:tcBorders>
          </w:tcPr>
          <w:p w14:paraId="1006EF44" w14:textId="616AB92B" w:rsidR="00EA415B" w:rsidRDefault="00375B27">
            <w:pPr>
              <w:pStyle w:val="Dates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330B0">
              <w:instrText>Saturday</w:instrText>
            </w:r>
            <w:r>
              <w:fldChar w:fldCharType="end"/>
            </w:r>
            <w:r>
              <w:instrText xml:space="preserve"> = "Sunday" 1 ""</w:instrText>
            </w:r>
            <w:r>
              <w:fldChar w:fldCharType="end"/>
            </w:r>
          </w:p>
        </w:tc>
        <w:tc>
          <w:tcPr>
            <w:tcW w:w="1918" w:type="dxa"/>
            <w:tcBorders>
              <w:bottom w:val="nil"/>
            </w:tcBorders>
          </w:tcPr>
          <w:p w14:paraId="7515BE98" w14:textId="6F0B9215" w:rsidR="00155F03" w:rsidRDefault="00155F03" w:rsidP="00402A21">
            <w:pPr>
              <w:jc w:val="right"/>
            </w:pPr>
          </w:p>
        </w:tc>
        <w:tc>
          <w:tcPr>
            <w:tcW w:w="2101" w:type="dxa"/>
            <w:tcBorders>
              <w:bottom w:val="nil"/>
            </w:tcBorders>
          </w:tcPr>
          <w:p w14:paraId="5E3DC494" w14:textId="72972DB6" w:rsidR="00EA415B" w:rsidRDefault="00375B27" w:rsidP="00402A21">
            <w:pPr>
              <w:jc w:val="right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 w:rsidR="004330B0">
              <w:instrText>Saturday</w:instrText>
            </w:r>
            <w:r>
              <w:fldChar w:fldCharType="end"/>
            </w:r>
            <w:r>
              <w:instrText xml:space="preserve"> = "Tuesday"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4330B0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5B0C48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2375" w:type="dxa"/>
            <w:tcBorders>
              <w:bottom w:val="nil"/>
            </w:tcBorders>
          </w:tcPr>
          <w:p w14:paraId="02AB493F" w14:textId="11B981BF" w:rsidR="00EA415B" w:rsidRDefault="00EA415B" w:rsidP="00402A21">
            <w:pPr>
              <w:jc w:val="right"/>
            </w:pPr>
          </w:p>
        </w:tc>
        <w:tc>
          <w:tcPr>
            <w:tcW w:w="1827" w:type="dxa"/>
            <w:tcBorders>
              <w:bottom w:val="nil"/>
            </w:tcBorders>
          </w:tcPr>
          <w:p w14:paraId="0025A373" w14:textId="14B33663" w:rsidR="00EA415B" w:rsidRDefault="00EA415B" w:rsidP="00402A21">
            <w:pPr>
              <w:jc w:val="right"/>
            </w:pPr>
          </w:p>
        </w:tc>
        <w:tc>
          <w:tcPr>
            <w:tcW w:w="1637" w:type="dxa"/>
            <w:tcBorders>
              <w:bottom w:val="nil"/>
            </w:tcBorders>
          </w:tcPr>
          <w:p w14:paraId="3EFC10AD" w14:textId="48A565FD" w:rsidR="00EA415B" w:rsidRDefault="00EA415B" w:rsidP="00DB39D3">
            <w:pPr>
              <w:jc w:val="right"/>
            </w:pPr>
          </w:p>
        </w:tc>
        <w:tc>
          <w:tcPr>
            <w:tcW w:w="1980" w:type="dxa"/>
            <w:tcBorders>
              <w:bottom w:val="nil"/>
            </w:tcBorders>
          </w:tcPr>
          <w:p w14:paraId="67189987" w14:textId="15411F2D" w:rsidR="00EA415B" w:rsidRDefault="00EA415B" w:rsidP="00DB39D3">
            <w:pPr>
              <w:jc w:val="right"/>
            </w:pPr>
          </w:p>
        </w:tc>
      </w:tr>
      <w:tr w:rsidR="001B4B1A" w14:paraId="418AB044" w14:textId="77777777" w:rsidTr="00543594">
        <w:trPr>
          <w:trHeight w:hRule="exact" w:val="82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751A5CAE" w14:textId="2BA720EB" w:rsidR="00C90C3A" w:rsidRDefault="00C90C3A" w:rsidP="00C90C3A">
            <w:pPr>
              <w:jc w:val="right"/>
            </w:pPr>
          </w:p>
          <w:p w14:paraId="22F70330" w14:textId="424DFD96" w:rsidR="008B60D0" w:rsidRPr="00C90C3A" w:rsidRDefault="008B60D0" w:rsidP="00C90C3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79420A72" w14:textId="0A6E1315" w:rsidR="00155F03" w:rsidRDefault="00155F03" w:rsidP="00155F03"/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7597B896" w14:textId="31C98B59" w:rsidR="00812385" w:rsidRDefault="00812385" w:rsidP="0038588B">
            <w:pPr>
              <w:spacing w:after="0"/>
            </w:pP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58915863" w14:textId="5E3C9153" w:rsidR="00A1229C" w:rsidRPr="00EE52FA" w:rsidRDefault="00A1229C" w:rsidP="00325A15">
            <w:pPr>
              <w:jc w:val="right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6A63D5C9" w14:textId="5F62493A" w:rsidR="00EE52FA" w:rsidRDefault="00EE52FA" w:rsidP="00EE52FA">
            <w:pPr>
              <w:jc w:val="right"/>
            </w:pPr>
          </w:p>
          <w:p w14:paraId="20330144" w14:textId="5A7260CE" w:rsidR="00FB02EF" w:rsidRDefault="00FB02EF" w:rsidP="00EE52FA">
            <w:pPr>
              <w:jc w:val="right"/>
            </w:pPr>
          </w:p>
          <w:p w14:paraId="130D6A59" w14:textId="2128C274" w:rsidR="00EE52FA" w:rsidRDefault="00EE52FA" w:rsidP="00FB02EF">
            <w:pPr>
              <w:jc w:val="center"/>
            </w:pPr>
          </w:p>
          <w:p w14:paraId="5AF8BE95" w14:textId="3B38DC76" w:rsidR="00EA415B" w:rsidRDefault="00EA415B" w:rsidP="00AB2573">
            <w:pPr>
              <w:jc w:val="center"/>
            </w:pPr>
          </w:p>
        </w:tc>
        <w:tc>
          <w:tcPr>
            <w:tcW w:w="1637" w:type="dxa"/>
            <w:tcBorders>
              <w:top w:val="nil"/>
              <w:bottom w:val="single" w:sz="6" w:space="0" w:color="000000" w:themeColor="background1" w:themeShade="BF"/>
            </w:tcBorders>
          </w:tcPr>
          <w:p w14:paraId="13B43432" w14:textId="2DC7DC8F" w:rsidR="00EA415B" w:rsidRDefault="00EA415B"/>
        </w:tc>
        <w:tc>
          <w:tcPr>
            <w:tcW w:w="1980" w:type="dxa"/>
            <w:tcBorders>
              <w:top w:val="nil"/>
              <w:bottom w:val="single" w:sz="6" w:space="0" w:color="000000" w:themeColor="background1" w:themeShade="BF"/>
            </w:tcBorders>
          </w:tcPr>
          <w:p w14:paraId="03432262" w14:textId="6AE13107" w:rsidR="00EA415B" w:rsidRDefault="00EA415B"/>
        </w:tc>
      </w:tr>
      <w:tr w:rsidR="001B4B1A" w14:paraId="7E6AF327" w14:textId="77777777" w:rsidTr="00543594">
        <w:trPr>
          <w:trHeight w:val="172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2E68A457" w14:textId="14FA7A89" w:rsidR="00FE1970" w:rsidRDefault="009348F8" w:rsidP="009348F8">
            <w:pPr>
              <w:spacing w:before="0" w:after="0"/>
              <w:jc w:val="right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810816" behindDoc="0" locked="0" layoutInCell="1" allowOverlap="1" wp14:anchorId="258BC95C" wp14:editId="420E87C7">
                  <wp:simplePos x="0" y="0"/>
                  <wp:positionH relativeFrom="column">
                    <wp:posOffset>-6351</wp:posOffset>
                  </wp:positionH>
                  <wp:positionV relativeFrom="paragraph">
                    <wp:posOffset>-15875</wp:posOffset>
                  </wp:positionV>
                  <wp:extent cx="1000125" cy="782573"/>
                  <wp:effectExtent l="0" t="0" r="0" b="0"/>
                  <wp:wrapNone/>
                  <wp:docPr id="1019422526" name="Picture 4" descr="Premium Photo | Beautiful Coffee pods and ice cubes watercolor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remium Photo | Beautiful Coffee pods and ice cubes watercolor clipart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91" b="101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2813" cy="784677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b/>
                <w:bCs/>
              </w:rPr>
              <w:t>Ladies Tea</w:t>
            </w:r>
            <w:r w:rsidR="007A52D9">
              <w:rPr>
                <w:b/>
                <w:bCs/>
              </w:rPr>
              <w:t xml:space="preserve"> </w:t>
            </w:r>
            <w:r w:rsidR="006347B4">
              <w:rPr>
                <w:b/>
                <w:bCs/>
              </w:rPr>
              <w:t>Feb</w:t>
            </w:r>
            <w:r>
              <w:rPr>
                <w:b/>
                <w:bCs/>
              </w:rPr>
              <w:t xml:space="preserve"> 15</w:t>
            </w:r>
            <w:r w:rsidR="007A52D9">
              <w:rPr>
                <w:b/>
                <w:bCs/>
              </w:rPr>
              <w:t xml:space="preserve"> </w:t>
            </w:r>
          </w:p>
          <w:p w14:paraId="0579333A" w14:textId="47362993" w:rsidR="00E92507" w:rsidRDefault="009348F8" w:rsidP="009348F8">
            <w:pPr>
              <w:spacing w:before="0" w:after="0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  <w:r w:rsidR="00E92507">
              <w:rPr>
                <w:b/>
                <w:bCs/>
              </w:rPr>
              <w:t>:00</w:t>
            </w:r>
            <w:r>
              <w:rPr>
                <w:b/>
                <w:bCs/>
              </w:rPr>
              <w:t xml:space="preserve"> – 4:00</w:t>
            </w:r>
            <w:r w:rsidR="00E92507">
              <w:rPr>
                <w:b/>
                <w:bCs/>
              </w:rPr>
              <w:t xml:space="preserve"> pm</w:t>
            </w:r>
          </w:p>
          <w:p w14:paraId="7161591C" w14:textId="6D31E439" w:rsidR="006347B4" w:rsidRDefault="006347B4" w:rsidP="007A52D9">
            <w:pPr>
              <w:spacing w:before="0" w:after="0"/>
              <w:jc w:val="center"/>
              <w:rPr>
                <w:b/>
                <w:bCs/>
              </w:rPr>
            </w:pPr>
          </w:p>
          <w:p w14:paraId="0098F00F" w14:textId="683B85C0" w:rsidR="006347B4" w:rsidRPr="004775D6" w:rsidRDefault="009348F8" w:rsidP="007A52D9">
            <w:pPr>
              <w:spacing w:before="0" w:after="0"/>
              <w:jc w:val="center"/>
              <w:rPr>
                <w:b/>
                <w:bCs/>
              </w:rPr>
            </w:pPr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387108CD" wp14:editId="1DEA8CD0">
                      <wp:simplePos x="0" y="0"/>
                      <wp:positionH relativeFrom="column">
                        <wp:posOffset>50799</wp:posOffset>
                      </wp:positionH>
                      <wp:positionV relativeFrom="paragraph">
                        <wp:posOffset>124460</wp:posOffset>
                      </wp:positionV>
                      <wp:extent cx="47625" cy="2825750"/>
                      <wp:effectExtent l="95250" t="76200" r="0" b="88900"/>
                      <wp:wrapNone/>
                      <wp:docPr id="2095972993" name="Connector: Elbow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7625" cy="2825750"/>
                              </a:xfrm>
                              <a:prstGeom prst="bentConnector3">
                                <a:avLst>
                                  <a:gd name="adj1" fmla="val 263517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D34817"/>
                                </a:solidFill>
                                <a:prstDash val="solid"/>
                                <a:headEnd type="triangle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666CEFB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nector: Elbow 1" o:spid="_x0000_s1026" type="#_x0000_t34" style="position:absolute;margin-left:4pt;margin-top:9.8pt;width:3.75pt;height:222.5pt;flip:x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" adj="56920" strokecolor="#d34817" strokeweight="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6716AE6C" w14:textId="7DF20826" w:rsidR="00EA415B" w:rsidRDefault="007A52D9" w:rsidP="004B196F">
            <w:pPr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087F221D" wp14:editId="0973DD02">
                  <wp:simplePos x="0" y="0"/>
                  <wp:positionH relativeFrom="column">
                    <wp:posOffset>-42545</wp:posOffset>
                  </wp:positionH>
                  <wp:positionV relativeFrom="paragraph">
                    <wp:posOffset>22225</wp:posOffset>
                  </wp:positionV>
                  <wp:extent cx="1076325" cy="590550"/>
                  <wp:effectExtent l="0" t="0" r="9525" b="0"/>
                  <wp:wrapNone/>
                  <wp:docPr id="1591302555" name="Picture 1" descr="annual congregational meeting clipart 13 free Cliparts | Downloa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nnual congregational meeting clipart 13 free Cliparts | Downloa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6325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3E2148" w14:textId="78B86B07" w:rsidR="00FB763F" w:rsidRDefault="00FB763F" w:rsidP="004B196F">
            <w:pPr>
              <w:jc w:val="right"/>
            </w:pP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188F729E" w14:textId="1B3F48AB" w:rsidR="005C7434" w:rsidRDefault="005C7434" w:rsidP="00325A15">
            <w:pPr>
              <w:jc w:val="right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67960249" w14:textId="0B00A06D" w:rsidR="00FB763F" w:rsidRDefault="00FB763F" w:rsidP="00A33986">
            <w:pPr>
              <w:jc w:val="right"/>
            </w:pPr>
          </w:p>
          <w:p w14:paraId="522CE3DB" w14:textId="6210571B" w:rsidR="006F5D24" w:rsidRPr="00EE52FA" w:rsidRDefault="006F5D24" w:rsidP="00A33986">
            <w:pPr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559C1B7A" w14:textId="5DD2A7BC" w:rsidR="00FB763F" w:rsidRDefault="004B6604" w:rsidP="00C90C3A">
            <w:pPr>
              <w:jc w:val="right"/>
            </w:pPr>
            <w:r>
              <w:t>1</w:t>
            </w:r>
          </w:p>
          <w:p w14:paraId="1F2E3BEF" w14:textId="2C15CEC0" w:rsidR="00FB763F" w:rsidRDefault="00FB763F" w:rsidP="00FB763F">
            <w:pPr>
              <w:jc w:val="center"/>
            </w:pPr>
          </w:p>
        </w:tc>
        <w:tc>
          <w:tcPr>
            <w:tcW w:w="1637" w:type="dxa"/>
            <w:tcBorders>
              <w:top w:val="single" w:sz="6" w:space="0" w:color="000000" w:themeColor="background1" w:themeShade="BF"/>
              <w:bottom w:val="nil"/>
            </w:tcBorders>
          </w:tcPr>
          <w:p w14:paraId="4BBDF0AD" w14:textId="526C2C45" w:rsidR="00EA415B" w:rsidRDefault="004B6604" w:rsidP="004B196F">
            <w:pPr>
              <w:jc w:val="right"/>
            </w:pPr>
            <w:r>
              <w:t>2</w:t>
            </w:r>
          </w:p>
        </w:tc>
        <w:tc>
          <w:tcPr>
            <w:tcW w:w="1980" w:type="dxa"/>
            <w:tcBorders>
              <w:top w:val="single" w:sz="6" w:space="0" w:color="000000" w:themeColor="background1" w:themeShade="BF"/>
              <w:bottom w:val="nil"/>
            </w:tcBorders>
          </w:tcPr>
          <w:p w14:paraId="50C7072C" w14:textId="4C93A187" w:rsidR="006353B5" w:rsidRDefault="004B6604" w:rsidP="008603A5">
            <w:pPr>
              <w:jc w:val="right"/>
            </w:pPr>
            <w:r>
              <w:t>3</w:t>
            </w:r>
          </w:p>
        </w:tc>
      </w:tr>
      <w:tr w:rsidR="001B4B1A" w14:paraId="10152C5E" w14:textId="77777777" w:rsidTr="00543594">
        <w:trPr>
          <w:trHeight w:hRule="exact" w:val="234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67FF2D01" w14:textId="031945C4" w:rsidR="00477E16" w:rsidRDefault="00477E16" w:rsidP="007A52D9">
            <w:pPr>
              <w:jc w:val="center"/>
            </w:pP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436E79B9" w14:textId="5B451789" w:rsidR="00EA415B" w:rsidRDefault="006347B4">
            <w:r>
              <w:rPr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44060BC0" wp14:editId="4B3278C6">
                      <wp:simplePos x="0" y="0"/>
                      <wp:positionH relativeFrom="column">
                        <wp:posOffset>-42545</wp:posOffset>
                      </wp:positionH>
                      <wp:positionV relativeFrom="paragraph">
                        <wp:posOffset>-67945</wp:posOffset>
                      </wp:positionV>
                      <wp:extent cx="114300" cy="381000"/>
                      <wp:effectExtent l="76200" t="38100" r="19050" b="95250"/>
                      <wp:wrapNone/>
                      <wp:docPr id="137227619" name="Connector: Elbow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4300" cy="381000"/>
                              </a:xfrm>
                              <a:prstGeom prst="bentConnector3">
                                <a:avLst>
                                  <a:gd name="adj1" fmla="val -30769"/>
                                </a:avLst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507275" id="Connector: Elbow 1" o:spid="_x0000_s1026" type="#_x0000_t34" style="position:absolute;margin-left:-3.35pt;margin-top:-5.35pt;width:9pt;height:3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" adj="-6646" strokecolor="#d34817 [3204]" strokeweight=".5pt">
                      <v:stroke startarrow="block" endarrow="block"/>
                    </v:shape>
                  </w:pict>
                </mc:Fallback>
              </mc:AlternateContent>
            </w: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00407970" w14:textId="0EF59400" w:rsidR="00EA415B" w:rsidRDefault="00EA415B"/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447F7F40" w14:textId="625918AD" w:rsidR="00BD6636" w:rsidRPr="00EE52FA" w:rsidRDefault="00BD6636" w:rsidP="002D0F17">
            <w:pPr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6A41919E" w14:textId="3E1673DD" w:rsidR="002D0F17" w:rsidRDefault="002D0F17" w:rsidP="00AA2E5C"/>
        </w:tc>
        <w:tc>
          <w:tcPr>
            <w:tcW w:w="1637" w:type="dxa"/>
            <w:tcBorders>
              <w:top w:val="nil"/>
              <w:bottom w:val="single" w:sz="6" w:space="0" w:color="000000" w:themeColor="background1" w:themeShade="BF"/>
            </w:tcBorders>
          </w:tcPr>
          <w:p w14:paraId="707C3AAE" w14:textId="25CFAF74" w:rsidR="00EA415B" w:rsidRDefault="00EA415B" w:rsidP="00AD06AD"/>
        </w:tc>
        <w:tc>
          <w:tcPr>
            <w:tcW w:w="1980" w:type="dxa"/>
            <w:tcBorders>
              <w:top w:val="nil"/>
              <w:bottom w:val="single" w:sz="6" w:space="0" w:color="000000" w:themeColor="background1" w:themeShade="BF"/>
            </w:tcBorders>
          </w:tcPr>
          <w:p w14:paraId="68E40EB5" w14:textId="0626752C" w:rsidR="00EA415B" w:rsidRDefault="00EA415B"/>
        </w:tc>
      </w:tr>
      <w:tr w:rsidR="001B4B1A" w14:paraId="2FA29C63" w14:textId="77777777" w:rsidTr="00543594">
        <w:trPr>
          <w:trHeight w:val="172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63837599" w14:textId="7B1297B2" w:rsidR="00BD0FB7" w:rsidRDefault="006347B4" w:rsidP="00FE1970">
            <w:pPr>
              <w:jc w:val="right"/>
            </w:pPr>
            <w:r>
              <w:t>1</w:t>
            </w:r>
          </w:p>
          <w:p w14:paraId="5DEDB092" w14:textId="77777777" w:rsidR="00F200D6" w:rsidRDefault="004B6604" w:rsidP="004B6604">
            <w:r>
              <w:t xml:space="preserve">Table Talks 9:00 am                 Sunday School 9:00 am    Worship/Comm Service 10 am </w:t>
            </w:r>
          </w:p>
          <w:p w14:paraId="1753DA3B" w14:textId="029BCBEE" w:rsidR="00D80F75" w:rsidRPr="00073114" w:rsidRDefault="00D80F75" w:rsidP="004B6604">
            <w:r>
              <w:t>First Service led by Pr. Stefanic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015CC6B4" w14:textId="77777777" w:rsidR="00EA415B" w:rsidRDefault="006347B4" w:rsidP="008A506D">
            <w:pPr>
              <w:spacing w:before="0" w:after="0"/>
              <w:jc w:val="right"/>
            </w:pPr>
            <w:r>
              <w:t>2</w:t>
            </w:r>
          </w:p>
          <w:p w14:paraId="5F3F9A1E" w14:textId="77777777" w:rsidR="006347B4" w:rsidRDefault="006347B4" w:rsidP="006347B4">
            <w:pPr>
              <w:spacing w:before="0" w:after="0"/>
              <w:jc w:val="center"/>
            </w:pPr>
            <w:r>
              <w:t>Voters &amp; Congregational</w:t>
            </w:r>
          </w:p>
          <w:p w14:paraId="06E7D93C" w14:textId="4761A45C" w:rsidR="006347B4" w:rsidRDefault="009348F8" w:rsidP="009348F8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808768" behindDoc="0" locked="0" layoutInCell="1" allowOverlap="1" wp14:anchorId="04ABD89E" wp14:editId="60C964D0">
                  <wp:simplePos x="0" y="0"/>
                  <wp:positionH relativeFrom="column">
                    <wp:posOffset>24130</wp:posOffset>
                  </wp:positionH>
                  <wp:positionV relativeFrom="paragraph">
                    <wp:posOffset>200660</wp:posOffset>
                  </wp:positionV>
                  <wp:extent cx="942975" cy="352425"/>
                  <wp:effectExtent l="0" t="0" r="9525" b="9525"/>
                  <wp:wrapNone/>
                  <wp:docPr id="1816509051" name="Picture 1816509051" descr="Happy Groundhog Day Y’all! 🦫 -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appy Groundhog Day Y’all! 🦫 - YouTub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83" cy="356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347B4">
              <w:t>Meeting</w:t>
            </w:r>
            <w:r>
              <w:t xml:space="preserve"> </w:t>
            </w:r>
            <w:r w:rsidR="006347B4">
              <w:t>7:00 pm</w:t>
            </w: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19C96DCC" w14:textId="63798939" w:rsidR="00BD0FB7" w:rsidRDefault="006347B4" w:rsidP="008A506D">
            <w:pPr>
              <w:spacing w:before="0" w:after="0"/>
              <w:jc w:val="right"/>
            </w:pPr>
            <w:r>
              <w:t>3</w:t>
            </w:r>
          </w:p>
          <w:p w14:paraId="0785976F" w14:textId="64484280" w:rsidR="00BD0FB7" w:rsidRDefault="00BD0FB7" w:rsidP="004B6604">
            <w:pPr>
              <w:spacing w:before="0" w:after="0"/>
              <w:jc w:val="center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791CC99D" w14:textId="2F2A79AA" w:rsidR="00EA415B" w:rsidRPr="00FB02EF" w:rsidRDefault="006347B4" w:rsidP="008A506D">
            <w:pPr>
              <w:spacing w:before="0" w:after="0"/>
              <w:jc w:val="right"/>
            </w:pPr>
            <w:r>
              <w:t>4</w:t>
            </w:r>
          </w:p>
          <w:p w14:paraId="5D31EABA" w14:textId="4D5D3A25" w:rsidR="0039047A" w:rsidRDefault="006F5D24" w:rsidP="003C665E">
            <w:pPr>
              <w:jc w:val="center"/>
            </w:pPr>
            <w:r w:rsidRPr="006F5D24">
              <w:t xml:space="preserve">Confirmation Class </w:t>
            </w:r>
            <w:r w:rsidR="004B6604">
              <w:t>5</w:t>
            </w:r>
            <w:r w:rsidRPr="006F5D24">
              <w:t>:</w:t>
            </w:r>
            <w:r w:rsidR="004B6604">
              <w:t>0</w:t>
            </w:r>
            <w:r w:rsidRPr="006F5D24">
              <w:t>0 p</w:t>
            </w:r>
          </w:p>
          <w:p w14:paraId="432C1E7E" w14:textId="77777777" w:rsidR="006347B4" w:rsidRPr="008603A5" w:rsidRDefault="006347B4" w:rsidP="006347B4">
            <w:pPr>
              <w:jc w:val="center"/>
            </w:pPr>
            <w:r w:rsidRPr="008603A5">
              <w:t>Women’s Bible Study</w:t>
            </w:r>
          </w:p>
          <w:p w14:paraId="0E9AACB5" w14:textId="77777777" w:rsidR="006347B4" w:rsidRPr="008603A5" w:rsidRDefault="006347B4" w:rsidP="006347B4">
            <w:pPr>
              <w:jc w:val="center"/>
            </w:pPr>
            <w:r w:rsidRPr="008603A5">
              <w:t>10:00 am &amp; 7:</w:t>
            </w:r>
            <w:r>
              <w:t>0</w:t>
            </w:r>
            <w:r w:rsidRPr="008603A5">
              <w:t>0 pm</w:t>
            </w:r>
          </w:p>
          <w:p w14:paraId="2B0F3F7D" w14:textId="5EE04291" w:rsidR="008603A5" w:rsidRPr="00EE52FA" w:rsidRDefault="006347B4" w:rsidP="006347B4">
            <w:pPr>
              <w:jc w:val="center"/>
              <w:rPr>
                <w:highlight w:val="yellow"/>
              </w:rPr>
            </w:pPr>
            <w:r w:rsidRPr="008603A5">
              <w:t>Social Hall</w:t>
            </w: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030360CD" w14:textId="58E82332" w:rsidR="004775D6" w:rsidRDefault="006347B4" w:rsidP="004B6604">
            <w:pPr>
              <w:spacing w:before="0" w:after="0"/>
              <w:jc w:val="right"/>
            </w:pPr>
            <w:r>
              <w:t>5</w:t>
            </w:r>
          </w:p>
        </w:tc>
        <w:tc>
          <w:tcPr>
            <w:tcW w:w="1637" w:type="dxa"/>
            <w:tcBorders>
              <w:top w:val="single" w:sz="6" w:space="0" w:color="000000" w:themeColor="background1" w:themeShade="BF"/>
              <w:bottom w:val="nil"/>
            </w:tcBorders>
          </w:tcPr>
          <w:p w14:paraId="33A54967" w14:textId="7DE14AB1" w:rsidR="00A33986" w:rsidRDefault="00D80F75" w:rsidP="006347B4">
            <w:pPr>
              <w:spacing w:before="0" w:after="0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798528" behindDoc="0" locked="0" layoutInCell="1" allowOverlap="1" wp14:anchorId="1CA0995A" wp14:editId="6B733D43">
                  <wp:simplePos x="0" y="0"/>
                  <wp:positionH relativeFrom="margin">
                    <wp:posOffset>-4444</wp:posOffset>
                  </wp:positionH>
                  <wp:positionV relativeFrom="paragraph">
                    <wp:posOffset>3175</wp:posOffset>
                  </wp:positionV>
                  <wp:extent cx="800100" cy="456565"/>
                  <wp:effectExtent l="0" t="0" r="0" b="635"/>
                  <wp:wrapNone/>
                  <wp:docPr id="90" name="Picture 90" descr="Movie cinema clipart - Cliparti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ovie cinema clipart - Cliparti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6426" cy="46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347B4">
              <w:rPr>
                <w:noProof/>
              </w:rPr>
              <w:drawing>
                <wp:anchor distT="0" distB="0" distL="114300" distR="114300" simplePos="0" relativeHeight="251800576" behindDoc="0" locked="0" layoutInCell="1" allowOverlap="1" wp14:anchorId="45E644C5" wp14:editId="41E92DF8">
                  <wp:simplePos x="0" y="0"/>
                  <wp:positionH relativeFrom="column">
                    <wp:posOffset>262255</wp:posOffset>
                  </wp:positionH>
                  <wp:positionV relativeFrom="paragraph">
                    <wp:posOffset>459740</wp:posOffset>
                  </wp:positionV>
                  <wp:extent cx="658411" cy="447675"/>
                  <wp:effectExtent l="0" t="0" r="8890" b="0"/>
                  <wp:wrapNone/>
                  <wp:docPr id="1" name="Picture 1" descr="Cars - Disney / Pixar Movie Poster (Characters: Lightning Mcqueen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rs - Disney / Pixar Movie Poster (Characters: Lightning Mcqueen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8411" cy="447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347B4">
              <w:t>6</w:t>
            </w:r>
          </w:p>
        </w:tc>
        <w:tc>
          <w:tcPr>
            <w:tcW w:w="1980" w:type="dxa"/>
            <w:tcBorders>
              <w:top w:val="single" w:sz="6" w:space="0" w:color="000000" w:themeColor="background1" w:themeShade="BF"/>
              <w:bottom w:val="nil"/>
            </w:tcBorders>
          </w:tcPr>
          <w:p w14:paraId="3935C8B8" w14:textId="2E9AFC6B" w:rsidR="00394FC7" w:rsidRDefault="006347B4" w:rsidP="008A506D">
            <w:pPr>
              <w:spacing w:before="0" w:after="0"/>
              <w:jc w:val="right"/>
            </w:pPr>
            <w:r>
              <w:t>7</w:t>
            </w:r>
          </w:p>
          <w:p w14:paraId="51B037C6" w14:textId="265EA236" w:rsidR="00386256" w:rsidRDefault="00386256" w:rsidP="00FC0948">
            <w:pPr>
              <w:spacing w:before="0" w:after="0"/>
              <w:jc w:val="center"/>
            </w:pPr>
          </w:p>
          <w:p w14:paraId="11F14D78" w14:textId="77777777" w:rsidR="00386256" w:rsidRDefault="00386256" w:rsidP="00FC0948">
            <w:pPr>
              <w:spacing w:before="0" w:after="0"/>
              <w:jc w:val="center"/>
            </w:pPr>
          </w:p>
          <w:p w14:paraId="66FDBF59" w14:textId="510E1AA6" w:rsidR="00386256" w:rsidRDefault="00386256" w:rsidP="00FC0948">
            <w:pPr>
              <w:spacing w:before="0" w:after="0"/>
              <w:jc w:val="center"/>
            </w:pPr>
          </w:p>
        </w:tc>
      </w:tr>
      <w:tr w:rsidR="001B4B1A" w14:paraId="4264DC3B" w14:textId="77777777" w:rsidTr="006347B4">
        <w:trPr>
          <w:trHeight w:hRule="exact" w:val="261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3F64A5FE" w14:textId="62484D3C" w:rsidR="00D85F34" w:rsidRDefault="001D2F29" w:rsidP="008A506D">
            <w:pPr>
              <w:spacing w:before="0" w:after="0"/>
            </w:pPr>
            <w:r>
              <w:t xml:space="preserve">  </w:t>
            </w:r>
          </w:p>
          <w:p w14:paraId="0C5660C1" w14:textId="46F1331D" w:rsidR="00477E16" w:rsidRDefault="001D2F29" w:rsidP="008A506D">
            <w:pPr>
              <w:spacing w:before="0" w:after="0"/>
            </w:pPr>
            <w:r>
              <w:t xml:space="preserve"> </w:t>
            </w: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68CA76F8" w14:textId="377CC21B" w:rsidR="00EA415B" w:rsidRDefault="00EA415B" w:rsidP="008A506D">
            <w:pPr>
              <w:spacing w:before="0" w:after="0"/>
            </w:pP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3A430467" w14:textId="60E33499" w:rsidR="00155F03" w:rsidRDefault="00155F03" w:rsidP="008A506D">
            <w:pPr>
              <w:spacing w:before="0" w:after="0"/>
              <w:jc w:val="center"/>
            </w:pP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4E143FFB" w14:textId="4534810E" w:rsidR="00EA415B" w:rsidRDefault="00EA415B" w:rsidP="008A506D">
            <w:pPr>
              <w:spacing w:before="0" w:after="0"/>
              <w:jc w:val="center"/>
              <w:rPr>
                <w:highlight w:val="yellow"/>
              </w:rPr>
            </w:pPr>
          </w:p>
          <w:p w14:paraId="380CA402" w14:textId="14044946" w:rsidR="002D03A0" w:rsidRPr="00EE52FA" w:rsidRDefault="002D03A0" w:rsidP="008A506D">
            <w:pPr>
              <w:spacing w:before="0" w:after="0"/>
              <w:jc w:val="center"/>
              <w:rPr>
                <w:highlight w:val="yellow"/>
              </w:rPr>
            </w:pP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57FCAA3B" w14:textId="16E5B548" w:rsidR="00882DD1" w:rsidRDefault="00882DD1" w:rsidP="008A506D">
            <w:pPr>
              <w:spacing w:before="0" w:after="0"/>
              <w:jc w:val="center"/>
            </w:pPr>
          </w:p>
        </w:tc>
        <w:tc>
          <w:tcPr>
            <w:tcW w:w="1637" w:type="dxa"/>
            <w:tcBorders>
              <w:top w:val="nil"/>
              <w:bottom w:val="single" w:sz="6" w:space="0" w:color="000000" w:themeColor="background1" w:themeShade="BF"/>
            </w:tcBorders>
          </w:tcPr>
          <w:p w14:paraId="131B7A8B" w14:textId="0777F674" w:rsidR="00EA415B" w:rsidRDefault="006347B4" w:rsidP="006347B4">
            <w:pPr>
              <w:spacing w:before="0" w:after="0"/>
            </w:pPr>
            <w:r>
              <w:t>7pm</w:t>
            </w:r>
          </w:p>
        </w:tc>
        <w:tc>
          <w:tcPr>
            <w:tcW w:w="1980" w:type="dxa"/>
            <w:tcBorders>
              <w:top w:val="nil"/>
              <w:bottom w:val="single" w:sz="6" w:space="0" w:color="000000" w:themeColor="background1" w:themeShade="BF"/>
            </w:tcBorders>
          </w:tcPr>
          <w:p w14:paraId="2038E98F" w14:textId="26E4BB85" w:rsidR="00951292" w:rsidRDefault="00951292" w:rsidP="008A506D">
            <w:pPr>
              <w:spacing w:before="0" w:after="0"/>
              <w:jc w:val="center"/>
            </w:pPr>
          </w:p>
        </w:tc>
      </w:tr>
      <w:tr w:rsidR="0060607E" w14:paraId="7A48A9B1" w14:textId="77777777" w:rsidTr="00164852">
        <w:trPr>
          <w:trHeight w:hRule="exact" w:val="1401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0F125BE8" w14:textId="33F47622" w:rsidR="00FE1970" w:rsidRDefault="006347B4" w:rsidP="00FE1970">
            <w:pPr>
              <w:spacing w:before="0" w:after="0"/>
              <w:jc w:val="right"/>
            </w:pPr>
            <w:r>
              <w:t>8</w:t>
            </w:r>
          </w:p>
          <w:p w14:paraId="0DE93456" w14:textId="3D244FE7" w:rsidR="00F200D6" w:rsidRDefault="00F200D6" w:rsidP="00F200D6">
            <w:pPr>
              <w:spacing w:before="0" w:after="0"/>
            </w:pPr>
            <w:r>
              <w:t xml:space="preserve">Table Talks 9:00 am                                    </w:t>
            </w:r>
          </w:p>
          <w:p w14:paraId="468985A8" w14:textId="1D5DC0C6" w:rsidR="00F200D6" w:rsidRDefault="00F200D6" w:rsidP="00F200D6">
            <w:pPr>
              <w:spacing w:before="0" w:after="0"/>
            </w:pPr>
            <w:r>
              <w:t xml:space="preserve">Sunday School 9:00 am                   </w:t>
            </w:r>
          </w:p>
          <w:p w14:paraId="4FFF5DA1" w14:textId="4A6E846A" w:rsidR="0060607E" w:rsidRDefault="00F200D6" w:rsidP="00F200D6">
            <w:pPr>
              <w:spacing w:before="0" w:after="0"/>
            </w:pPr>
            <w:r>
              <w:t>Worship Serv</w:t>
            </w:r>
            <w:r w:rsidR="007C4705">
              <w:t>ice</w:t>
            </w:r>
            <w:r>
              <w:t xml:space="preserve"> 10:00 am </w:t>
            </w:r>
          </w:p>
          <w:p w14:paraId="4F6C5E3E" w14:textId="6371830B" w:rsidR="00FC0948" w:rsidRDefault="006347B4" w:rsidP="00386256">
            <w:r>
              <w:t>Council Meeting 11:00 am</w:t>
            </w: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71FA8655" w14:textId="77777777" w:rsidR="00BD5890" w:rsidRDefault="00876A31" w:rsidP="00FC0948">
            <w:pPr>
              <w:spacing w:before="0" w:after="0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820032" behindDoc="0" locked="0" layoutInCell="1" allowOverlap="1" wp14:anchorId="4A17AD03" wp14:editId="3CAC8173">
                  <wp:simplePos x="0" y="0"/>
                  <wp:positionH relativeFrom="column">
                    <wp:posOffset>24129</wp:posOffset>
                  </wp:positionH>
                  <wp:positionV relativeFrom="paragraph">
                    <wp:posOffset>1270</wp:posOffset>
                  </wp:positionV>
                  <wp:extent cx="942975" cy="495300"/>
                  <wp:effectExtent l="0" t="0" r="9525" b="0"/>
                  <wp:wrapNone/>
                  <wp:docPr id="172769660" name="Picture 1" descr="Social Media Clip Art, Transparent PNG Clipart Images Free Download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ocial Media Clip Art, Transparent PNG Clipart Images Free Download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347B4">
              <w:t>9</w:t>
            </w:r>
          </w:p>
          <w:p w14:paraId="120150D3" w14:textId="77777777" w:rsidR="00876A31" w:rsidRDefault="00876A31" w:rsidP="00FC0948">
            <w:pPr>
              <w:spacing w:before="0" w:after="0"/>
              <w:jc w:val="right"/>
            </w:pPr>
          </w:p>
          <w:p w14:paraId="57B1D1B4" w14:textId="77777777" w:rsidR="00876A31" w:rsidRDefault="00876A31" w:rsidP="00FC0948">
            <w:pPr>
              <w:spacing w:before="0" w:after="0"/>
              <w:jc w:val="right"/>
            </w:pPr>
          </w:p>
          <w:p w14:paraId="76755ED0" w14:textId="77777777" w:rsidR="00876A31" w:rsidRDefault="00876A31" w:rsidP="00FC0948">
            <w:pPr>
              <w:spacing w:before="0" w:after="0"/>
              <w:jc w:val="right"/>
            </w:pPr>
          </w:p>
          <w:p w14:paraId="5F3F826C" w14:textId="77777777" w:rsidR="00876A31" w:rsidRDefault="00876A31" w:rsidP="00876A31">
            <w:pPr>
              <w:spacing w:before="0" w:after="0"/>
              <w:jc w:val="center"/>
            </w:pPr>
            <w:r>
              <w:t>Media Committee</w:t>
            </w:r>
          </w:p>
          <w:p w14:paraId="0B685156" w14:textId="7CCA0E40" w:rsidR="00876A31" w:rsidRDefault="00876A31" w:rsidP="00876A31">
            <w:pPr>
              <w:spacing w:before="0" w:after="0"/>
              <w:jc w:val="center"/>
            </w:pPr>
            <w:r>
              <w:t>Meeting 7 pm</w:t>
            </w: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66DB4968" w14:textId="6B98D4E2" w:rsidR="007A52D9" w:rsidRDefault="00B26250" w:rsidP="00B26250">
            <w:pPr>
              <w:spacing w:before="0" w:after="0"/>
            </w:pPr>
            <w:r>
              <w:t xml:space="preserve">               Board of       </w:t>
            </w:r>
            <w:r w:rsidR="006347B4">
              <w:t>10</w:t>
            </w:r>
          </w:p>
          <w:p w14:paraId="47D7A7F4" w14:textId="612BE4ED" w:rsidR="00B26250" w:rsidRDefault="00164852" w:rsidP="00424640">
            <w:pPr>
              <w:spacing w:before="0" w:after="0"/>
              <w:jc w:val="center"/>
              <w:rPr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819008" behindDoc="0" locked="0" layoutInCell="1" allowOverlap="1" wp14:anchorId="6EECDFE3" wp14:editId="354943CC">
                  <wp:simplePos x="0" y="0"/>
                  <wp:positionH relativeFrom="column">
                    <wp:posOffset>164465</wp:posOffset>
                  </wp:positionH>
                  <wp:positionV relativeFrom="paragraph">
                    <wp:posOffset>19868</wp:posOffset>
                  </wp:positionV>
                  <wp:extent cx="907697" cy="590550"/>
                  <wp:effectExtent l="0" t="0" r="6985" b="0"/>
                  <wp:wrapNone/>
                  <wp:docPr id="28" name="Picture 2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7697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8E4C770" w14:textId="57D86F99" w:rsidR="00B26250" w:rsidRDefault="00B26250" w:rsidP="00424640">
            <w:pPr>
              <w:spacing w:before="0" w:after="0"/>
              <w:jc w:val="center"/>
              <w:rPr>
                <w:sz w:val="24"/>
                <w:szCs w:val="24"/>
              </w:rPr>
            </w:pPr>
          </w:p>
          <w:p w14:paraId="2A150D74" w14:textId="77777777" w:rsidR="00B26250" w:rsidRDefault="00B26250" w:rsidP="00424640">
            <w:pPr>
              <w:spacing w:before="0" w:after="0"/>
              <w:jc w:val="center"/>
            </w:pPr>
          </w:p>
          <w:p w14:paraId="29C3F27C" w14:textId="77777777" w:rsidR="00164852" w:rsidRDefault="00164852" w:rsidP="00424640">
            <w:pPr>
              <w:spacing w:before="0" w:after="0"/>
              <w:jc w:val="center"/>
            </w:pPr>
          </w:p>
          <w:p w14:paraId="30F30579" w14:textId="3151CA20" w:rsidR="00B26250" w:rsidRPr="00B26250" w:rsidRDefault="00B26250" w:rsidP="00424640">
            <w:pPr>
              <w:spacing w:before="0" w:after="0"/>
              <w:jc w:val="center"/>
            </w:pPr>
            <w:r w:rsidRPr="00B26250">
              <w:t>7:00 pm</w:t>
            </w:r>
          </w:p>
          <w:p w14:paraId="3C04F76E" w14:textId="77D4FC5A" w:rsidR="00C90C3A" w:rsidRPr="00C90C3A" w:rsidRDefault="00C90C3A" w:rsidP="00424640">
            <w:pPr>
              <w:spacing w:before="0"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7F28945E" w14:textId="12F3134F" w:rsidR="00FE1970" w:rsidRDefault="00FE1970" w:rsidP="00FE1970">
            <w:pPr>
              <w:jc w:val="right"/>
            </w:pPr>
            <w:r>
              <w:t>1</w:t>
            </w:r>
            <w:r w:rsidR="006347B4">
              <w:t>1</w:t>
            </w:r>
          </w:p>
          <w:p w14:paraId="5412D249" w14:textId="41813AF1" w:rsidR="0060607E" w:rsidRDefault="006F5D24" w:rsidP="00BD0FB7">
            <w:r w:rsidRPr="006F5D24">
              <w:t>Confirmation Class</w:t>
            </w:r>
            <w:r w:rsidR="00BD0FB7">
              <w:t xml:space="preserve"> </w:t>
            </w:r>
            <w:r w:rsidR="004B6604">
              <w:t>5:0</w:t>
            </w:r>
            <w:r w:rsidRPr="006F5D24">
              <w:t>0p</w:t>
            </w:r>
          </w:p>
          <w:p w14:paraId="63FF4D27" w14:textId="77777777" w:rsidR="007A52D9" w:rsidRPr="007A52D9" w:rsidRDefault="007A52D9" w:rsidP="00A33986">
            <w:pPr>
              <w:spacing w:before="0" w:after="0"/>
              <w:jc w:val="center"/>
            </w:pPr>
            <w:r w:rsidRPr="007A52D9">
              <w:t>SS Teachers &amp;</w:t>
            </w:r>
          </w:p>
          <w:p w14:paraId="2D926F3B" w14:textId="77777777" w:rsidR="00BD0FB7" w:rsidRPr="007A52D9" w:rsidRDefault="007A52D9" w:rsidP="00A33986">
            <w:pPr>
              <w:spacing w:before="0" w:after="0"/>
              <w:jc w:val="center"/>
            </w:pPr>
            <w:r w:rsidRPr="007A52D9">
              <w:t xml:space="preserve"> Bd of Ch Ed.</w:t>
            </w:r>
          </w:p>
          <w:p w14:paraId="259510BA" w14:textId="4D9D7682" w:rsidR="007A52D9" w:rsidRPr="00EE52FA" w:rsidRDefault="007A52D9" w:rsidP="00A33986">
            <w:pPr>
              <w:spacing w:before="0" w:after="0"/>
              <w:jc w:val="center"/>
              <w:rPr>
                <w:highlight w:val="yellow"/>
              </w:rPr>
            </w:pPr>
            <w:r w:rsidRPr="007A52D9">
              <w:t>7:30 pm</w:t>
            </w: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29C7D4C3" w14:textId="1E121237" w:rsidR="00D73114" w:rsidRDefault="004B6604" w:rsidP="00FE1970">
            <w:pPr>
              <w:spacing w:before="0" w:after="0"/>
              <w:jc w:val="right"/>
            </w:pPr>
            <w:r>
              <w:t>1</w:t>
            </w:r>
            <w:r w:rsidR="006347B4">
              <w:t>2</w:t>
            </w:r>
          </w:p>
          <w:p w14:paraId="0DEA8BED" w14:textId="77777777" w:rsidR="009421E7" w:rsidRDefault="009421E7" w:rsidP="009421E7">
            <w:pPr>
              <w:spacing w:before="0" w:after="0"/>
              <w:jc w:val="center"/>
            </w:pPr>
            <w:r>
              <w:t>Garden Place</w:t>
            </w:r>
          </w:p>
          <w:p w14:paraId="7A06C674" w14:textId="77777777" w:rsidR="009421E7" w:rsidRDefault="009421E7" w:rsidP="009421E7">
            <w:pPr>
              <w:spacing w:before="0" w:after="0"/>
              <w:jc w:val="center"/>
            </w:pPr>
            <w:r>
              <w:t>9:45 am</w:t>
            </w:r>
          </w:p>
          <w:p w14:paraId="70F85BA8" w14:textId="77777777" w:rsidR="009421E7" w:rsidRDefault="009421E7" w:rsidP="009421E7">
            <w:pPr>
              <w:spacing w:before="0" w:after="0"/>
              <w:jc w:val="center"/>
            </w:pPr>
            <w:r>
              <w:t>Oak Hill 10:30 am</w:t>
            </w:r>
          </w:p>
          <w:p w14:paraId="02E11E44" w14:textId="77777777" w:rsidR="009421E7" w:rsidRDefault="009421E7" w:rsidP="009421E7">
            <w:pPr>
              <w:spacing w:before="0" w:after="0"/>
              <w:jc w:val="center"/>
            </w:pPr>
            <w:r>
              <w:t>Cedarhurst</w:t>
            </w:r>
          </w:p>
          <w:p w14:paraId="62AF7A46" w14:textId="1152CF47" w:rsidR="0060607E" w:rsidRDefault="009421E7" w:rsidP="009421E7">
            <w:pPr>
              <w:spacing w:before="0" w:after="0"/>
              <w:jc w:val="center"/>
            </w:pPr>
            <w:r>
              <w:t>11:15 am</w:t>
            </w:r>
          </w:p>
        </w:tc>
        <w:tc>
          <w:tcPr>
            <w:tcW w:w="1637" w:type="dxa"/>
            <w:tcBorders>
              <w:top w:val="nil"/>
              <w:bottom w:val="single" w:sz="6" w:space="0" w:color="000000" w:themeColor="background1" w:themeShade="BF"/>
            </w:tcBorders>
          </w:tcPr>
          <w:p w14:paraId="00F2ACF2" w14:textId="71754C98" w:rsidR="00155F03" w:rsidRDefault="004B6604" w:rsidP="00FE1970">
            <w:pPr>
              <w:spacing w:before="0" w:after="0"/>
              <w:jc w:val="right"/>
            </w:pPr>
            <w:r>
              <w:t>1</w:t>
            </w:r>
            <w:r w:rsidR="006347B4">
              <w:t>3</w:t>
            </w:r>
          </w:p>
        </w:tc>
        <w:tc>
          <w:tcPr>
            <w:tcW w:w="1980" w:type="dxa"/>
            <w:tcBorders>
              <w:top w:val="nil"/>
              <w:bottom w:val="single" w:sz="6" w:space="0" w:color="000000" w:themeColor="background1" w:themeShade="BF"/>
            </w:tcBorders>
          </w:tcPr>
          <w:p w14:paraId="78E16766" w14:textId="1DAEC6F6" w:rsidR="00883E7E" w:rsidRDefault="009348F8" w:rsidP="00FE1970">
            <w:pPr>
              <w:spacing w:before="0" w:after="0"/>
              <w:jc w:val="right"/>
            </w:pPr>
            <w:r>
              <w:rPr>
                <w:noProof/>
              </w:rPr>
              <w:drawing>
                <wp:anchor distT="0" distB="0" distL="114300" distR="114300" simplePos="0" relativeHeight="251806720" behindDoc="0" locked="0" layoutInCell="1" allowOverlap="1" wp14:anchorId="5513994B" wp14:editId="7190366C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153670</wp:posOffset>
                  </wp:positionV>
                  <wp:extent cx="967740" cy="638175"/>
                  <wp:effectExtent l="0" t="0" r="3810" b="9525"/>
                  <wp:wrapNone/>
                  <wp:docPr id="1401393002" name="Picture 1401393002" descr="St. Valentine's Day. - ppt downloa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. Valentine's Day. - ppt downloa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774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B6604">
              <w:t>1</w:t>
            </w:r>
            <w:r w:rsidR="006347B4">
              <w:t>4</w:t>
            </w:r>
          </w:p>
        </w:tc>
      </w:tr>
      <w:tr w:rsidR="0060607E" w14:paraId="0E2606C1" w14:textId="77777777" w:rsidTr="00543594">
        <w:trPr>
          <w:trHeight w:val="788"/>
        </w:trPr>
        <w:tc>
          <w:tcPr>
            <w:tcW w:w="2922" w:type="dxa"/>
            <w:tcBorders>
              <w:top w:val="single" w:sz="6" w:space="0" w:color="000000" w:themeColor="background1" w:themeShade="BF"/>
              <w:bottom w:val="nil"/>
            </w:tcBorders>
          </w:tcPr>
          <w:p w14:paraId="15C8216A" w14:textId="39AF17C8" w:rsidR="005244C5" w:rsidRDefault="008603A5" w:rsidP="005244C5">
            <w:pPr>
              <w:spacing w:before="0" w:after="0"/>
              <w:jc w:val="right"/>
            </w:pPr>
            <w:r>
              <w:t>1</w:t>
            </w:r>
            <w:r w:rsidR="006347B4">
              <w:t>5</w:t>
            </w:r>
          </w:p>
          <w:p w14:paraId="50A2D76C" w14:textId="6334FD64" w:rsidR="0060607E" w:rsidRPr="005244C5" w:rsidRDefault="00FE1970" w:rsidP="005244C5">
            <w:pPr>
              <w:spacing w:before="0" w:after="0"/>
              <w:rPr>
                <w:b/>
                <w:bCs/>
              </w:rPr>
            </w:pPr>
            <w:r>
              <w:t>Table Talks 9:00 am                 Sunday School 9:00 am    Worship</w:t>
            </w:r>
            <w:r w:rsidR="007C4705">
              <w:t>/Comm</w:t>
            </w:r>
            <w:r>
              <w:t xml:space="preserve"> Service 10 am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  <w:bottom w:val="nil"/>
            </w:tcBorders>
          </w:tcPr>
          <w:p w14:paraId="122F2846" w14:textId="7F67AE9D" w:rsidR="0060607E" w:rsidRDefault="004B6604" w:rsidP="005244C5">
            <w:pPr>
              <w:spacing w:before="0" w:after="0"/>
              <w:jc w:val="right"/>
            </w:pPr>
            <w:r>
              <w:t>1</w:t>
            </w:r>
            <w:r w:rsidR="006347B4">
              <w:t>6</w:t>
            </w:r>
          </w:p>
        </w:tc>
        <w:tc>
          <w:tcPr>
            <w:tcW w:w="2101" w:type="dxa"/>
            <w:tcBorders>
              <w:top w:val="single" w:sz="6" w:space="0" w:color="000000" w:themeColor="background1" w:themeShade="BF"/>
              <w:bottom w:val="nil"/>
            </w:tcBorders>
          </w:tcPr>
          <w:p w14:paraId="4C68C55E" w14:textId="5CA8819E" w:rsidR="0060607E" w:rsidRDefault="006347B4" w:rsidP="008603A5">
            <w:pPr>
              <w:spacing w:before="0" w:after="0"/>
              <w:jc w:val="right"/>
            </w:pPr>
            <w:r>
              <w:t>17</w:t>
            </w:r>
          </w:p>
          <w:p w14:paraId="3628B755" w14:textId="396A2410" w:rsidR="00FC0948" w:rsidRDefault="00FC0948" w:rsidP="009421E7">
            <w:pPr>
              <w:spacing w:before="0" w:after="0"/>
              <w:jc w:val="right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  <w:bottom w:val="nil"/>
            </w:tcBorders>
          </w:tcPr>
          <w:p w14:paraId="0685460C" w14:textId="0EE72279" w:rsidR="0060607E" w:rsidRDefault="00FC0948" w:rsidP="00424640">
            <w:pPr>
              <w:spacing w:before="0" w:after="0"/>
              <w:jc w:val="right"/>
            </w:pPr>
            <w:r>
              <w:t xml:space="preserve">               </w:t>
            </w:r>
            <w:r w:rsidR="004B6604">
              <w:t>1</w:t>
            </w:r>
            <w:r w:rsidR="006347B4">
              <w:t>8</w:t>
            </w:r>
          </w:p>
          <w:p w14:paraId="2BD63FA6" w14:textId="31024502" w:rsidR="008603A5" w:rsidRDefault="009348F8" w:rsidP="00424640">
            <w:pPr>
              <w:jc w:val="center"/>
            </w:pPr>
            <w:r w:rsidRPr="00A9210F">
              <w:rPr>
                <w:noProof/>
              </w:rPr>
              <w:drawing>
                <wp:anchor distT="0" distB="0" distL="114300" distR="114300" simplePos="0" relativeHeight="251816960" behindDoc="0" locked="0" layoutInCell="1" allowOverlap="1" wp14:anchorId="355FF180" wp14:editId="5C0FC8BB">
                  <wp:simplePos x="0" y="0"/>
                  <wp:positionH relativeFrom="column">
                    <wp:posOffset>273050</wp:posOffset>
                  </wp:positionH>
                  <wp:positionV relativeFrom="paragraph">
                    <wp:posOffset>180340</wp:posOffset>
                  </wp:positionV>
                  <wp:extent cx="904875" cy="495300"/>
                  <wp:effectExtent l="0" t="0" r="9525" b="0"/>
                  <wp:wrapNone/>
                  <wp:docPr id="427006698" name="Picture 427006698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603A5">
              <w:t xml:space="preserve">Confirmation Class </w:t>
            </w:r>
            <w:r w:rsidR="004B6604">
              <w:t>5:0</w:t>
            </w:r>
            <w:r w:rsidR="008603A5">
              <w:t>0 p</w:t>
            </w:r>
          </w:p>
          <w:p w14:paraId="530E10AB" w14:textId="26458DAF" w:rsidR="008603A5" w:rsidRDefault="008603A5" w:rsidP="00FC0948">
            <w:pPr>
              <w:spacing w:before="0" w:after="0"/>
              <w:jc w:val="center"/>
            </w:pPr>
          </w:p>
        </w:tc>
        <w:tc>
          <w:tcPr>
            <w:tcW w:w="1827" w:type="dxa"/>
            <w:tcBorders>
              <w:top w:val="single" w:sz="6" w:space="0" w:color="000000" w:themeColor="background1" w:themeShade="BF"/>
              <w:bottom w:val="nil"/>
            </w:tcBorders>
          </w:tcPr>
          <w:p w14:paraId="5DA25353" w14:textId="2B0542DA" w:rsidR="0060607E" w:rsidRDefault="006347B4" w:rsidP="005244C5">
            <w:pPr>
              <w:spacing w:before="0" w:after="0"/>
              <w:jc w:val="right"/>
            </w:pPr>
            <w:r>
              <w:t>19</w:t>
            </w:r>
          </w:p>
        </w:tc>
        <w:tc>
          <w:tcPr>
            <w:tcW w:w="1637" w:type="dxa"/>
            <w:tcBorders>
              <w:top w:val="single" w:sz="6" w:space="0" w:color="000000" w:themeColor="background1" w:themeShade="BF"/>
              <w:bottom w:val="nil"/>
            </w:tcBorders>
          </w:tcPr>
          <w:p w14:paraId="376383E0" w14:textId="22F3F0A9" w:rsidR="0060607E" w:rsidRDefault="004B6604" w:rsidP="005244C5">
            <w:pPr>
              <w:spacing w:before="0" w:after="0"/>
              <w:jc w:val="right"/>
            </w:pPr>
            <w:r>
              <w:t>2</w:t>
            </w:r>
            <w:r w:rsidR="006347B4">
              <w:t>0</w:t>
            </w:r>
          </w:p>
        </w:tc>
        <w:tc>
          <w:tcPr>
            <w:tcW w:w="1980" w:type="dxa"/>
            <w:tcBorders>
              <w:top w:val="single" w:sz="6" w:space="0" w:color="000000" w:themeColor="background1" w:themeShade="BF"/>
              <w:bottom w:val="nil"/>
            </w:tcBorders>
          </w:tcPr>
          <w:p w14:paraId="7FC6F15A" w14:textId="1FC8F94D" w:rsidR="0060607E" w:rsidRDefault="004B6604" w:rsidP="005244C5">
            <w:pPr>
              <w:spacing w:before="0" w:after="0"/>
              <w:jc w:val="right"/>
            </w:pPr>
            <w:r>
              <w:t>2</w:t>
            </w:r>
            <w:r w:rsidR="006347B4">
              <w:t>1</w:t>
            </w:r>
          </w:p>
        </w:tc>
      </w:tr>
      <w:tr w:rsidR="002D0F17" w14:paraId="03190791" w14:textId="77777777" w:rsidTr="009348F8">
        <w:trPr>
          <w:trHeight w:hRule="exact" w:val="918"/>
        </w:trPr>
        <w:tc>
          <w:tcPr>
            <w:tcW w:w="2922" w:type="dxa"/>
            <w:tcBorders>
              <w:top w:val="nil"/>
              <w:bottom w:val="single" w:sz="6" w:space="0" w:color="000000" w:themeColor="background1" w:themeShade="BF"/>
            </w:tcBorders>
          </w:tcPr>
          <w:p w14:paraId="63DDD3BB" w14:textId="1FF0ED72" w:rsidR="00424640" w:rsidRDefault="008B1C63" w:rsidP="005244C5">
            <w:pPr>
              <w:spacing w:before="0" w:after="0"/>
            </w:pPr>
            <w:r>
              <w:rPr>
                <w:noProof/>
              </w:rPr>
              <w:drawing>
                <wp:anchor distT="0" distB="0" distL="114300" distR="114300" simplePos="0" relativeHeight="251814912" behindDoc="0" locked="0" layoutInCell="1" allowOverlap="1" wp14:anchorId="45380272" wp14:editId="11D72372">
                  <wp:simplePos x="0" y="0"/>
                  <wp:positionH relativeFrom="column">
                    <wp:posOffset>-6351</wp:posOffset>
                  </wp:positionH>
                  <wp:positionV relativeFrom="paragraph">
                    <wp:posOffset>99060</wp:posOffset>
                  </wp:positionV>
                  <wp:extent cx="828675" cy="536575"/>
                  <wp:effectExtent l="0" t="0" r="9525" b="0"/>
                  <wp:wrapNone/>
                  <wp:docPr id="901085640" name="Picture 4" descr="Premium Photo | Beautiful Coffee pods and ice cubes watercolor clipart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remium Photo | Beautiful Coffee pods and ice cubes watercolor clipart ...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591" b="101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36575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48F8" w:rsidRPr="00876EDF">
              <w:rPr>
                <w:noProof/>
              </w:rPr>
              <w:drawing>
                <wp:anchor distT="0" distB="0" distL="114300" distR="114300" simplePos="0" relativeHeight="251802624" behindDoc="0" locked="0" layoutInCell="1" allowOverlap="1" wp14:anchorId="56B86693" wp14:editId="3981F92A">
                  <wp:simplePos x="0" y="0"/>
                  <wp:positionH relativeFrom="margin">
                    <wp:posOffset>908050</wp:posOffset>
                  </wp:positionH>
                  <wp:positionV relativeFrom="paragraph">
                    <wp:posOffset>13335</wp:posOffset>
                  </wp:positionV>
                  <wp:extent cx="817860" cy="447675"/>
                  <wp:effectExtent l="0" t="0" r="1905" b="0"/>
                  <wp:wrapNone/>
                  <wp:docPr id="54" name="Picture 54" descr="Coming This Sunday: Friendship Sunday, Outdoor Worship &amp; Food Inside ..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oming This Sunday: Friendship Sunday, Outdoor Worship &amp; Food Inside ..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707" cy="4486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9348F8">
              <w:t>Ladies Tea 2 pm</w:t>
            </w:r>
          </w:p>
        </w:tc>
        <w:tc>
          <w:tcPr>
            <w:tcW w:w="1918" w:type="dxa"/>
            <w:tcBorders>
              <w:top w:val="nil"/>
              <w:bottom w:val="single" w:sz="6" w:space="0" w:color="000000" w:themeColor="background1" w:themeShade="BF"/>
            </w:tcBorders>
          </w:tcPr>
          <w:p w14:paraId="77D4FDA7" w14:textId="2510B70E" w:rsidR="00C62BA1" w:rsidRDefault="00C62BA1" w:rsidP="005244C5">
            <w:pPr>
              <w:spacing w:before="0" w:after="0"/>
              <w:jc w:val="center"/>
              <w:rPr>
                <w:noProof/>
              </w:rPr>
            </w:pPr>
          </w:p>
          <w:p w14:paraId="21333F16" w14:textId="5465A678" w:rsidR="002D0F17" w:rsidRDefault="002D0F17" w:rsidP="005244C5">
            <w:pPr>
              <w:spacing w:before="0" w:after="0"/>
            </w:pPr>
          </w:p>
          <w:p w14:paraId="5010A0EC" w14:textId="6ED79A97" w:rsidR="00BD0FB7" w:rsidRDefault="00BD0FB7" w:rsidP="005244C5">
            <w:pPr>
              <w:spacing w:before="0" w:after="0"/>
            </w:pPr>
          </w:p>
        </w:tc>
        <w:tc>
          <w:tcPr>
            <w:tcW w:w="2101" w:type="dxa"/>
            <w:tcBorders>
              <w:top w:val="nil"/>
              <w:bottom w:val="single" w:sz="6" w:space="0" w:color="000000" w:themeColor="background1" w:themeShade="BF"/>
            </w:tcBorders>
          </w:tcPr>
          <w:p w14:paraId="64C278C6" w14:textId="064D1239" w:rsidR="00155F03" w:rsidRDefault="001F02CD" w:rsidP="00FC0948">
            <w:pPr>
              <w:spacing w:before="0" w:after="0"/>
              <w:jc w:val="right"/>
              <w:rPr>
                <w:noProof/>
              </w:rPr>
            </w:pPr>
            <w:r w:rsidRPr="004B6B24"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AE33236" wp14:editId="78CE12D2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-226060</wp:posOffset>
                  </wp:positionV>
                  <wp:extent cx="619125" cy="463931"/>
                  <wp:effectExtent l="0" t="0" r="0" b="0"/>
                  <wp:wrapNone/>
                  <wp:docPr id="2" name="Picture 2" descr="See the source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ee the source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4639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309910" w14:textId="6CF813CB" w:rsidR="00394FC7" w:rsidRDefault="00394FC7" w:rsidP="005244C5">
            <w:pPr>
              <w:spacing w:before="0" w:after="0"/>
              <w:jc w:val="center"/>
            </w:pPr>
          </w:p>
          <w:p w14:paraId="28FA5E78" w14:textId="29D62A42" w:rsidR="002D0F17" w:rsidRDefault="001F02CD" w:rsidP="001F02CD">
            <w:pPr>
              <w:spacing w:before="0" w:after="0"/>
              <w:jc w:val="center"/>
            </w:pPr>
            <w:r>
              <w:rPr>
                <w:noProof/>
              </w:rPr>
              <w:t>For March Voice</w:t>
            </w:r>
          </w:p>
        </w:tc>
        <w:tc>
          <w:tcPr>
            <w:tcW w:w="2375" w:type="dxa"/>
            <w:tcBorders>
              <w:top w:val="nil"/>
              <w:bottom w:val="single" w:sz="6" w:space="0" w:color="000000" w:themeColor="background1" w:themeShade="BF"/>
            </w:tcBorders>
          </w:tcPr>
          <w:p w14:paraId="04385382" w14:textId="24B7533B" w:rsidR="00BD0FB7" w:rsidRDefault="00BD0FB7" w:rsidP="00A33986">
            <w:pPr>
              <w:spacing w:before="0" w:after="0"/>
              <w:jc w:val="right"/>
            </w:pPr>
          </w:p>
          <w:p w14:paraId="16C04423" w14:textId="77777777" w:rsidR="009348F8" w:rsidRDefault="009348F8" w:rsidP="00A33986">
            <w:pPr>
              <w:spacing w:before="0" w:after="0"/>
              <w:jc w:val="right"/>
            </w:pPr>
          </w:p>
          <w:p w14:paraId="2806E82E" w14:textId="2E035560" w:rsidR="009348F8" w:rsidRDefault="009348F8" w:rsidP="009348F8">
            <w:pPr>
              <w:spacing w:before="0" w:after="0"/>
              <w:jc w:val="center"/>
            </w:pPr>
            <w:r>
              <w:t>Service 7:00 pm</w:t>
            </w:r>
          </w:p>
        </w:tc>
        <w:tc>
          <w:tcPr>
            <w:tcW w:w="1827" w:type="dxa"/>
            <w:tcBorders>
              <w:top w:val="nil"/>
              <w:bottom w:val="single" w:sz="6" w:space="0" w:color="000000" w:themeColor="background1" w:themeShade="BF"/>
            </w:tcBorders>
          </w:tcPr>
          <w:p w14:paraId="387DF432" w14:textId="4660B002" w:rsidR="00D85F34" w:rsidRDefault="00D85F34" w:rsidP="005244C5">
            <w:pPr>
              <w:spacing w:before="0" w:after="0"/>
              <w:jc w:val="center"/>
            </w:pPr>
          </w:p>
          <w:p w14:paraId="57F461C7" w14:textId="55EDFEA4" w:rsidR="00D85F34" w:rsidRDefault="00D85F34" w:rsidP="005244C5">
            <w:pPr>
              <w:spacing w:before="0" w:after="0"/>
              <w:jc w:val="center"/>
            </w:pPr>
          </w:p>
          <w:p w14:paraId="2C96E0FC" w14:textId="77777777" w:rsidR="00D85F34" w:rsidRDefault="00D85F34" w:rsidP="005244C5">
            <w:pPr>
              <w:spacing w:before="0" w:after="0"/>
              <w:jc w:val="center"/>
            </w:pPr>
          </w:p>
          <w:p w14:paraId="2C05E43C" w14:textId="3395E969" w:rsidR="002D0F17" w:rsidRDefault="002D0F17" w:rsidP="005244C5">
            <w:pPr>
              <w:spacing w:before="0" w:after="0"/>
              <w:jc w:val="center"/>
            </w:pPr>
          </w:p>
        </w:tc>
        <w:tc>
          <w:tcPr>
            <w:tcW w:w="1637" w:type="dxa"/>
            <w:tcBorders>
              <w:top w:val="nil"/>
              <w:bottom w:val="single" w:sz="6" w:space="0" w:color="000000" w:themeColor="background1" w:themeShade="BF"/>
            </w:tcBorders>
          </w:tcPr>
          <w:p w14:paraId="0F478B7F" w14:textId="0F7001B3" w:rsidR="00AA2E5C" w:rsidRDefault="00AA2E5C" w:rsidP="005244C5">
            <w:pPr>
              <w:spacing w:before="0" w:after="0"/>
            </w:pPr>
          </w:p>
          <w:p w14:paraId="307D931D" w14:textId="3A25F037" w:rsidR="00AA2E5C" w:rsidRDefault="00AA2E5C" w:rsidP="005244C5">
            <w:pPr>
              <w:spacing w:before="0" w:after="0"/>
            </w:pPr>
          </w:p>
          <w:p w14:paraId="65D6DB6A" w14:textId="77777777" w:rsidR="00AA2E5C" w:rsidRDefault="00AA2E5C" w:rsidP="005244C5">
            <w:pPr>
              <w:spacing w:before="0" w:after="0"/>
            </w:pPr>
            <w:r>
              <w:t xml:space="preserve"> </w:t>
            </w:r>
          </w:p>
          <w:p w14:paraId="79119C1F" w14:textId="7C600376" w:rsidR="00AA2E5C" w:rsidRDefault="00AA2E5C" w:rsidP="005244C5">
            <w:pPr>
              <w:spacing w:before="0" w:after="0"/>
            </w:pPr>
          </w:p>
        </w:tc>
        <w:tc>
          <w:tcPr>
            <w:tcW w:w="1980" w:type="dxa"/>
            <w:tcBorders>
              <w:top w:val="nil"/>
              <w:bottom w:val="single" w:sz="6" w:space="0" w:color="000000" w:themeColor="background1" w:themeShade="BF"/>
            </w:tcBorders>
          </w:tcPr>
          <w:p w14:paraId="61D35D09" w14:textId="3C2E6755" w:rsidR="006347B4" w:rsidRPr="00500B52" w:rsidRDefault="006347B4" w:rsidP="006347B4">
            <w:pPr>
              <w:spacing w:before="0" w:after="0"/>
              <w:jc w:val="center"/>
              <w:rPr>
                <w:b/>
                <w:bCs/>
              </w:rPr>
            </w:pPr>
          </w:p>
          <w:p w14:paraId="339F58A9" w14:textId="7C10AF4C" w:rsidR="002D0F17" w:rsidRPr="00500B52" w:rsidRDefault="002D0F17" w:rsidP="005244C5">
            <w:pPr>
              <w:spacing w:before="0" w:after="0"/>
              <w:jc w:val="center"/>
              <w:rPr>
                <w:b/>
                <w:bCs/>
              </w:rPr>
            </w:pPr>
          </w:p>
        </w:tc>
      </w:tr>
      <w:tr w:rsidR="002D0F17" w14:paraId="5A6E0447" w14:textId="77777777" w:rsidTr="00164852">
        <w:trPr>
          <w:trHeight w:val="984"/>
        </w:trPr>
        <w:tc>
          <w:tcPr>
            <w:tcW w:w="2922" w:type="dxa"/>
            <w:tcBorders>
              <w:top w:val="single" w:sz="6" w:space="0" w:color="000000" w:themeColor="background1" w:themeShade="BF"/>
            </w:tcBorders>
          </w:tcPr>
          <w:p w14:paraId="46EC4F28" w14:textId="1840A367" w:rsidR="002D0F17" w:rsidRDefault="004775D6" w:rsidP="00FE1970">
            <w:pPr>
              <w:jc w:val="right"/>
            </w:pPr>
            <w:r w:rsidRPr="00734171">
              <w:t>2</w:t>
            </w:r>
            <w:r w:rsidR="006347B4">
              <w:t>2</w:t>
            </w:r>
          </w:p>
          <w:p w14:paraId="2CE634B2" w14:textId="77777777" w:rsidR="00F200D6" w:rsidRDefault="00F200D6" w:rsidP="00F200D6">
            <w:pPr>
              <w:spacing w:before="0" w:after="0"/>
            </w:pPr>
            <w:r>
              <w:t xml:space="preserve">Table Talks 9:00 am                                    </w:t>
            </w:r>
          </w:p>
          <w:p w14:paraId="16805168" w14:textId="77777777" w:rsidR="00F200D6" w:rsidRDefault="00F200D6" w:rsidP="00F200D6">
            <w:pPr>
              <w:spacing w:before="0" w:after="0"/>
            </w:pPr>
            <w:r>
              <w:t xml:space="preserve">Sunday School 9:00 am                   </w:t>
            </w:r>
          </w:p>
          <w:p w14:paraId="106DCC67" w14:textId="6B3A295D" w:rsidR="00073114" w:rsidRPr="00987D54" w:rsidRDefault="00F200D6" w:rsidP="00164852">
            <w:pPr>
              <w:spacing w:before="0" w:after="0"/>
            </w:pPr>
            <w:r>
              <w:t>Worship</w:t>
            </w:r>
            <w:r w:rsidR="00FE1970">
              <w:t xml:space="preserve"> </w:t>
            </w:r>
            <w:r>
              <w:t>Serv</w:t>
            </w:r>
            <w:r w:rsidR="00FE1970">
              <w:t>ice</w:t>
            </w:r>
            <w:r>
              <w:t xml:space="preserve"> 10:00 am</w:t>
            </w:r>
          </w:p>
        </w:tc>
        <w:tc>
          <w:tcPr>
            <w:tcW w:w="1918" w:type="dxa"/>
            <w:tcBorders>
              <w:top w:val="single" w:sz="6" w:space="0" w:color="000000" w:themeColor="background1" w:themeShade="BF"/>
            </w:tcBorders>
          </w:tcPr>
          <w:p w14:paraId="515061A9" w14:textId="024DEF13" w:rsidR="00C90C3A" w:rsidRDefault="004B6604" w:rsidP="002A1143">
            <w:pPr>
              <w:jc w:val="right"/>
            </w:pPr>
            <w:r>
              <w:t>2</w:t>
            </w:r>
            <w:r w:rsidR="006347B4">
              <w:t>3</w:t>
            </w:r>
          </w:p>
          <w:p w14:paraId="5F474C74" w14:textId="5D82F8B3" w:rsidR="004B6604" w:rsidRPr="004B6604" w:rsidRDefault="004B6604" w:rsidP="004B660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1" w:type="dxa"/>
            <w:tcBorders>
              <w:top w:val="single" w:sz="6" w:space="0" w:color="000000" w:themeColor="background1" w:themeShade="BF"/>
            </w:tcBorders>
          </w:tcPr>
          <w:p w14:paraId="71E4317A" w14:textId="665B49DB" w:rsidR="00C90C3A" w:rsidRDefault="004B6604" w:rsidP="00C90C3A">
            <w:pPr>
              <w:jc w:val="right"/>
            </w:pPr>
            <w:r>
              <w:t>2</w:t>
            </w:r>
            <w:r w:rsidR="006347B4">
              <w:t>4</w:t>
            </w:r>
          </w:p>
          <w:p w14:paraId="7974A912" w14:textId="3ECC57EA" w:rsidR="00C90C3A" w:rsidRDefault="00C90C3A" w:rsidP="00A7363F">
            <w:pPr>
              <w:spacing w:before="0" w:after="0"/>
              <w:jc w:val="center"/>
            </w:pPr>
          </w:p>
        </w:tc>
        <w:tc>
          <w:tcPr>
            <w:tcW w:w="2375" w:type="dxa"/>
            <w:tcBorders>
              <w:top w:val="single" w:sz="6" w:space="0" w:color="000000" w:themeColor="background1" w:themeShade="BF"/>
            </w:tcBorders>
          </w:tcPr>
          <w:p w14:paraId="0B63F594" w14:textId="0124CC70" w:rsidR="002817CB" w:rsidRDefault="008603A5" w:rsidP="002A1143">
            <w:pPr>
              <w:jc w:val="right"/>
            </w:pPr>
            <w:r>
              <w:t>2</w:t>
            </w:r>
            <w:r w:rsidR="006347B4">
              <w:t>5</w:t>
            </w:r>
          </w:p>
          <w:p w14:paraId="7C3E3527" w14:textId="349DBA42" w:rsidR="008603A5" w:rsidRDefault="008603A5" w:rsidP="008603A5">
            <w:pPr>
              <w:jc w:val="right"/>
            </w:pPr>
            <w:r>
              <w:t xml:space="preserve">Confirmation Class </w:t>
            </w:r>
            <w:r w:rsidR="004B6604">
              <w:t>5:0</w:t>
            </w:r>
            <w:r>
              <w:t>0 p</w:t>
            </w:r>
          </w:p>
          <w:p w14:paraId="0B871892" w14:textId="5761FADC" w:rsidR="002817CB" w:rsidRDefault="009348F8" w:rsidP="009348F8">
            <w:pPr>
              <w:jc w:val="center"/>
            </w:pPr>
            <w:r>
              <w:t>Lenten Service 7:00 pm</w:t>
            </w:r>
          </w:p>
        </w:tc>
        <w:tc>
          <w:tcPr>
            <w:tcW w:w="1827" w:type="dxa"/>
            <w:tcBorders>
              <w:top w:val="single" w:sz="6" w:space="0" w:color="000000" w:themeColor="background1" w:themeShade="BF"/>
            </w:tcBorders>
          </w:tcPr>
          <w:p w14:paraId="75082348" w14:textId="17868DE5" w:rsidR="00F200D6" w:rsidRDefault="004B6604" w:rsidP="002A1143">
            <w:pPr>
              <w:jc w:val="right"/>
            </w:pPr>
            <w:r>
              <w:t>2</w:t>
            </w:r>
            <w:r w:rsidR="006347B4">
              <w:t>6</w:t>
            </w:r>
          </w:p>
          <w:p w14:paraId="58C6446C" w14:textId="1A92FFA6" w:rsidR="00F200D6" w:rsidRPr="00951292" w:rsidRDefault="00F200D6" w:rsidP="00A33986">
            <w:pPr>
              <w:spacing w:before="0" w:after="0"/>
              <w:jc w:val="right"/>
            </w:pPr>
          </w:p>
        </w:tc>
        <w:tc>
          <w:tcPr>
            <w:tcW w:w="1637" w:type="dxa"/>
            <w:tcBorders>
              <w:top w:val="single" w:sz="6" w:space="0" w:color="000000" w:themeColor="background1" w:themeShade="BF"/>
            </w:tcBorders>
          </w:tcPr>
          <w:p w14:paraId="493BC398" w14:textId="15D6CA73" w:rsidR="002D0F17" w:rsidRDefault="006347B4" w:rsidP="002A1143">
            <w:pPr>
              <w:jc w:val="right"/>
            </w:pPr>
            <w:r>
              <w:t>27</w:t>
            </w:r>
          </w:p>
        </w:tc>
        <w:tc>
          <w:tcPr>
            <w:tcW w:w="1980" w:type="dxa"/>
            <w:tcBorders>
              <w:top w:val="single" w:sz="6" w:space="0" w:color="000000" w:themeColor="background1" w:themeShade="BF"/>
            </w:tcBorders>
          </w:tcPr>
          <w:p w14:paraId="14CB6853" w14:textId="1172477E" w:rsidR="00190DCC" w:rsidRDefault="006347B4" w:rsidP="002A1143">
            <w:pPr>
              <w:jc w:val="right"/>
            </w:pPr>
            <w:r>
              <w:t>28</w:t>
            </w:r>
          </w:p>
        </w:tc>
      </w:tr>
      <w:tr w:rsidR="002D0F17" w14:paraId="4558202A" w14:textId="77777777" w:rsidTr="00543594">
        <w:trPr>
          <w:trHeight w:hRule="exact" w:val="80"/>
        </w:trPr>
        <w:tc>
          <w:tcPr>
            <w:tcW w:w="2922" w:type="dxa"/>
          </w:tcPr>
          <w:p w14:paraId="49A7069D" w14:textId="0995F792" w:rsidR="002D0F17" w:rsidRDefault="002D0F17" w:rsidP="0089313F"/>
        </w:tc>
        <w:tc>
          <w:tcPr>
            <w:tcW w:w="1918" w:type="dxa"/>
          </w:tcPr>
          <w:p w14:paraId="27B58150" w14:textId="77777777" w:rsidR="002D0F17" w:rsidRDefault="002D0F17" w:rsidP="0089313F"/>
        </w:tc>
        <w:tc>
          <w:tcPr>
            <w:tcW w:w="2101" w:type="dxa"/>
          </w:tcPr>
          <w:p w14:paraId="792EB074" w14:textId="0FCB1003" w:rsidR="002D0F17" w:rsidRDefault="002D0F17" w:rsidP="0089313F"/>
        </w:tc>
        <w:tc>
          <w:tcPr>
            <w:tcW w:w="2375" w:type="dxa"/>
          </w:tcPr>
          <w:p w14:paraId="0F343C8B" w14:textId="77777777" w:rsidR="002D0F17" w:rsidRDefault="002D0F17" w:rsidP="0089313F"/>
        </w:tc>
        <w:tc>
          <w:tcPr>
            <w:tcW w:w="1827" w:type="dxa"/>
          </w:tcPr>
          <w:p w14:paraId="62035146" w14:textId="77777777" w:rsidR="002D0F17" w:rsidRDefault="002D0F17" w:rsidP="0089313F"/>
        </w:tc>
        <w:tc>
          <w:tcPr>
            <w:tcW w:w="1637" w:type="dxa"/>
          </w:tcPr>
          <w:p w14:paraId="3451CDC9" w14:textId="77777777" w:rsidR="002D0F17" w:rsidRDefault="002D0F17" w:rsidP="0089313F"/>
        </w:tc>
        <w:tc>
          <w:tcPr>
            <w:tcW w:w="1980" w:type="dxa"/>
          </w:tcPr>
          <w:p w14:paraId="41506C50" w14:textId="77777777" w:rsidR="002D0F17" w:rsidRDefault="002D0F17" w:rsidP="0089313F"/>
        </w:tc>
      </w:tr>
    </w:tbl>
    <w:p w14:paraId="4FE4750D" w14:textId="5B07D782" w:rsidR="00EA415B" w:rsidRDefault="00EA415B" w:rsidP="007F1BEA">
      <w:pPr>
        <w:pStyle w:val="Quote"/>
      </w:pPr>
    </w:p>
    <w:sectPr w:rsidR="00EA415B" w:rsidSect="00164852">
      <w:pgSz w:w="15840" w:h="12240" w:orient="landscape"/>
      <w:pgMar w:top="36" w:right="576" w:bottom="576" w:left="576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D5810" w14:textId="77777777" w:rsidR="00C37AC5" w:rsidRDefault="00C37AC5">
      <w:pPr>
        <w:spacing w:before="0" w:after="0"/>
      </w:pPr>
      <w:r>
        <w:separator/>
      </w:r>
    </w:p>
  </w:endnote>
  <w:endnote w:type="continuationSeparator" w:id="0">
    <w:p w14:paraId="0D55EE3E" w14:textId="77777777" w:rsidR="00C37AC5" w:rsidRDefault="00C37AC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9C91A7" w14:textId="77777777" w:rsidR="00C37AC5" w:rsidRDefault="00C37AC5">
      <w:pPr>
        <w:spacing w:before="0" w:after="0"/>
      </w:pPr>
      <w:r>
        <w:separator/>
      </w:r>
    </w:p>
  </w:footnote>
  <w:footnote w:type="continuationSeparator" w:id="0">
    <w:p w14:paraId="3F9C0035" w14:textId="77777777" w:rsidR="00C37AC5" w:rsidRDefault="00C37AC5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77879136">
    <w:abstractNumId w:val="9"/>
  </w:num>
  <w:num w:numId="2" w16cid:durableId="137498892">
    <w:abstractNumId w:val="7"/>
  </w:num>
  <w:num w:numId="3" w16cid:durableId="1716156527">
    <w:abstractNumId w:val="6"/>
  </w:num>
  <w:num w:numId="4" w16cid:durableId="2103526043">
    <w:abstractNumId w:val="5"/>
  </w:num>
  <w:num w:numId="5" w16cid:durableId="1011832643">
    <w:abstractNumId w:val="4"/>
  </w:num>
  <w:num w:numId="6" w16cid:durableId="687758525">
    <w:abstractNumId w:val="8"/>
  </w:num>
  <w:num w:numId="7" w16cid:durableId="1758868431">
    <w:abstractNumId w:val="3"/>
  </w:num>
  <w:num w:numId="8" w16cid:durableId="631978235">
    <w:abstractNumId w:val="2"/>
  </w:num>
  <w:num w:numId="9" w16cid:durableId="637540270">
    <w:abstractNumId w:val="1"/>
  </w:num>
  <w:num w:numId="10" w16cid:durableId="1756978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8/31/2020"/>
    <w:docVar w:name="MonthStart" w:val="8/1/2020"/>
    <w:docVar w:name="ShowDynamicGuides" w:val="1"/>
    <w:docVar w:name="ShowMarginGuides" w:val="0"/>
    <w:docVar w:name="ShowOutlines" w:val="0"/>
    <w:docVar w:name="ShowStaticGuides" w:val="0"/>
  </w:docVars>
  <w:rsids>
    <w:rsidRoot w:val="004330B0"/>
    <w:rsid w:val="00021352"/>
    <w:rsid w:val="000325D2"/>
    <w:rsid w:val="00032B67"/>
    <w:rsid w:val="00033479"/>
    <w:rsid w:val="00033C80"/>
    <w:rsid w:val="00034FAB"/>
    <w:rsid w:val="0006053E"/>
    <w:rsid w:val="000611C5"/>
    <w:rsid w:val="00063FBB"/>
    <w:rsid w:val="00073114"/>
    <w:rsid w:val="000D1849"/>
    <w:rsid w:val="000D5A9A"/>
    <w:rsid w:val="000E11AF"/>
    <w:rsid w:val="000E4D11"/>
    <w:rsid w:val="000E73DF"/>
    <w:rsid w:val="00100537"/>
    <w:rsid w:val="00114913"/>
    <w:rsid w:val="00116978"/>
    <w:rsid w:val="00124ADC"/>
    <w:rsid w:val="001554BF"/>
    <w:rsid w:val="00155DE8"/>
    <w:rsid w:val="00155F03"/>
    <w:rsid w:val="00164852"/>
    <w:rsid w:val="00166F57"/>
    <w:rsid w:val="00173E9D"/>
    <w:rsid w:val="00190DCC"/>
    <w:rsid w:val="00193E15"/>
    <w:rsid w:val="001A6D76"/>
    <w:rsid w:val="001B4B1A"/>
    <w:rsid w:val="001C69D4"/>
    <w:rsid w:val="001C6F5A"/>
    <w:rsid w:val="001D2F29"/>
    <w:rsid w:val="001D4EF4"/>
    <w:rsid w:val="001D543D"/>
    <w:rsid w:val="001E6477"/>
    <w:rsid w:val="001F02CD"/>
    <w:rsid w:val="00231872"/>
    <w:rsid w:val="002354CF"/>
    <w:rsid w:val="00245A33"/>
    <w:rsid w:val="002505C2"/>
    <w:rsid w:val="0025748C"/>
    <w:rsid w:val="00266373"/>
    <w:rsid w:val="00270039"/>
    <w:rsid w:val="002817CB"/>
    <w:rsid w:val="00282B81"/>
    <w:rsid w:val="00285C0A"/>
    <w:rsid w:val="002864C5"/>
    <w:rsid w:val="00294BE0"/>
    <w:rsid w:val="002A1143"/>
    <w:rsid w:val="002A760B"/>
    <w:rsid w:val="002B370B"/>
    <w:rsid w:val="002C110E"/>
    <w:rsid w:val="002C3FFD"/>
    <w:rsid w:val="002C64EF"/>
    <w:rsid w:val="002D03A0"/>
    <w:rsid w:val="002D0F17"/>
    <w:rsid w:val="002D3004"/>
    <w:rsid w:val="002D3165"/>
    <w:rsid w:val="002D457C"/>
    <w:rsid w:val="002D628B"/>
    <w:rsid w:val="002F7032"/>
    <w:rsid w:val="00316F9A"/>
    <w:rsid w:val="00320970"/>
    <w:rsid w:val="003217B7"/>
    <w:rsid w:val="00325A15"/>
    <w:rsid w:val="0033055F"/>
    <w:rsid w:val="003641FB"/>
    <w:rsid w:val="00364D28"/>
    <w:rsid w:val="003674A8"/>
    <w:rsid w:val="0037033E"/>
    <w:rsid w:val="00375B27"/>
    <w:rsid w:val="0038588B"/>
    <w:rsid w:val="00385BAF"/>
    <w:rsid w:val="00386256"/>
    <w:rsid w:val="0039047A"/>
    <w:rsid w:val="00394FC7"/>
    <w:rsid w:val="00397DD8"/>
    <w:rsid w:val="003C665E"/>
    <w:rsid w:val="003E6D69"/>
    <w:rsid w:val="004001DB"/>
    <w:rsid w:val="0040099F"/>
    <w:rsid w:val="00402A21"/>
    <w:rsid w:val="0041336D"/>
    <w:rsid w:val="00413793"/>
    <w:rsid w:val="00416EF1"/>
    <w:rsid w:val="00421B90"/>
    <w:rsid w:val="00423F8E"/>
    <w:rsid w:val="00424640"/>
    <w:rsid w:val="00424E60"/>
    <w:rsid w:val="00431B66"/>
    <w:rsid w:val="004330B0"/>
    <w:rsid w:val="0043392E"/>
    <w:rsid w:val="00466EFB"/>
    <w:rsid w:val="004775D6"/>
    <w:rsid w:val="00477E16"/>
    <w:rsid w:val="004B196F"/>
    <w:rsid w:val="004B2F93"/>
    <w:rsid w:val="004B6604"/>
    <w:rsid w:val="004C0908"/>
    <w:rsid w:val="004C33DC"/>
    <w:rsid w:val="004E1B2F"/>
    <w:rsid w:val="004E6D0F"/>
    <w:rsid w:val="004F2512"/>
    <w:rsid w:val="00500B52"/>
    <w:rsid w:val="005244C5"/>
    <w:rsid w:val="0053595D"/>
    <w:rsid w:val="00543594"/>
    <w:rsid w:val="0055105A"/>
    <w:rsid w:val="005549D4"/>
    <w:rsid w:val="005675B7"/>
    <w:rsid w:val="00575AE1"/>
    <w:rsid w:val="00582D9D"/>
    <w:rsid w:val="0059527D"/>
    <w:rsid w:val="005A469A"/>
    <w:rsid w:val="005B0C48"/>
    <w:rsid w:val="005B42FA"/>
    <w:rsid w:val="005C1C9D"/>
    <w:rsid w:val="005C7434"/>
    <w:rsid w:val="005D0521"/>
    <w:rsid w:val="005D215B"/>
    <w:rsid w:val="005D4A4B"/>
    <w:rsid w:val="005D636F"/>
    <w:rsid w:val="005E4CE8"/>
    <w:rsid w:val="005F4E87"/>
    <w:rsid w:val="005F7258"/>
    <w:rsid w:val="00600B9C"/>
    <w:rsid w:val="00600EE0"/>
    <w:rsid w:val="0060445D"/>
    <w:rsid w:val="0060607E"/>
    <w:rsid w:val="00613D31"/>
    <w:rsid w:val="0062110F"/>
    <w:rsid w:val="006347B4"/>
    <w:rsid w:val="006353B5"/>
    <w:rsid w:val="00635F70"/>
    <w:rsid w:val="00681584"/>
    <w:rsid w:val="00696F23"/>
    <w:rsid w:val="006A4B5B"/>
    <w:rsid w:val="006B36FB"/>
    <w:rsid w:val="006B4B3B"/>
    <w:rsid w:val="006B6B92"/>
    <w:rsid w:val="006C52AC"/>
    <w:rsid w:val="006E01FB"/>
    <w:rsid w:val="006F05F8"/>
    <w:rsid w:val="006F5D24"/>
    <w:rsid w:val="0070581E"/>
    <w:rsid w:val="00717D89"/>
    <w:rsid w:val="00734171"/>
    <w:rsid w:val="00735556"/>
    <w:rsid w:val="00737FCA"/>
    <w:rsid w:val="007427F8"/>
    <w:rsid w:val="00743C2C"/>
    <w:rsid w:val="00745C2A"/>
    <w:rsid w:val="00746B1E"/>
    <w:rsid w:val="00793106"/>
    <w:rsid w:val="007A52D9"/>
    <w:rsid w:val="007C4705"/>
    <w:rsid w:val="007D2C63"/>
    <w:rsid w:val="007D35DB"/>
    <w:rsid w:val="007D61A4"/>
    <w:rsid w:val="007E2255"/>
    <w:rsid w:val="007E55EF"/>
    <w:rsid w:val="007F02E9"/>
    <w:rsid w:val="007F0620"/>
    <w:rsid w:val="007F1BEA"/>
    <w:rsid w:val="007F1FC7"/>
    <w:rsid w:val="00812385"/>
    <w:rsid w:val="00812DAD"/>
    <w:rsid w:val="008134CD"/>
    <w:rsid w:val="0081356A"/>
    <w:rsid w:val="00815328"/>
    <w:rsid w:val="00815816"/>
    <w:rsid w:val="008205FB"/>
    <w:rsid w:val="00836B19"/>
    <w:rsid w:val="008418E1"/>
    <w:rsid w:val="008426A5"/>
    <w:rsid w:val="008433DB"/>
    <w:rsid w:val="008603A5"/>
    <w:rsid w:val="0086527C"/>
    <w:rsid w:val="00871704"/>
    <w:rsid w:val="008719FA"/>
    <w:rsid w:val="00874D0E"/>
    <w:rsid w:val="00876A31"/>
    <w:rsid w:val="00882DD1"/>
    <w:rsid w:val="00883E7E"/>
    <w:rsid w:val="00884566"/>
    <w:rsid w:val="00892439"/>
    <w:rsid w:val="00894271"/>
    <w:rsid w:val="00896B80"/>
    <w:rsid w:val="008A506D"/>
    <w:rsid w:val="008A5F76"/>
    <w:rsid w:val="008B1C63"/>
    <w:rsid w:val="008B60D0"/>
    <w:rsid w:val="008C15B7"/>
    <w:rsid w:val="008C73F0"/>
    <w:rsid w:val="008D3A1C"/>
    <w:rsid w:val="008F392E"/>
    <w:rsid w:val="008F4A01"/>
    <w:rsid w:val="00914528"/>
    <w:rsid w:val="00925ED9"/>
    <w:rsid w:val="009267AD"/>
    <w:rsid w:val="009348F8"/>
    <w:rsid w:val="009421E7"/>
    <w:rsid w:val="00951292"/>
    <w:rsid w:val="00956CD4"/>
    <w:rsid w:val="00956D48"/>
    <w:rsid w:val="009672BB"/>
    <w:rsid w:val="00976D4A"/>
    <w:rsid w:val="00987D54"/>
    <w:rsid w:val="00997C7D"/>
    <w:rsid w:val="009A164A"/>
    <w:rsid w:val="009A7C5B"/>
    <w:rsid w:val="009B73A3"/>
    <w:rsid w:val="009D5D13"/>
    <w:rsid w:val="009E56E2"/>
    <w:rsid w:val="009F182A"/>
    <w:rsid w:val="009F3400"/>
    <w:rsid w:val="00A0301E"/>
    <w:rsid w:val="00A1229C"/>
    <w:rsid w:val="00A33986"/>
    <w:rsid w:val="00A4459E"/>
    <w:rsid w:val="00A618AC"/>
    <w:rsid w:val="00A7363F"/>
    <w:rsid w:val="00A837C0"/>
    <w:rsid w:val="00A84FCB"/>
    <w:rsid w:val="00AA23F1"/>
    <w:rsid w:val="00AA2E5C"/>
    <w:rsid w:val="00AA4E9A"/>
    <w:rsid w:val="00AA692D"/>
    <w:rsid w:val="00AA6CDF"/>
    <w:rsid w:val="00AB2573"/>
    <w:rsid w:val="00AB2755"/>
    <w:rsid w:val="00AC63AC"/>
    <w:rsid w:val="00AD06AD"/>
    <w:rsid w:val="00AE6F14"/>
    <w:rsid w:val="00AF0EFE"/>
    <w:rsid w:val="00AF3685"/>
    <w:rsid w:val="00AF5440"/>
    <w:rsid w:val="00B13028"/>
    <w:rsid w:val="00B1510A"/>
    <w:rsid w:val="00B17E5A"/>
    <w:rsid w:val="00B26250"/>
    <w:rsid w:val="00B27BA7"/>
    <w:rsid w:val="00B32D5E"/>
    <w:rsid w:val="00B57A48"/>
    <w:rsid w:val="00B628D2"/>
    <w:rsid w:val="00B63DC4"/>
    <w:rsid w:val="00B662B9"/>
    <w:rsid w:val="00B71A68"/>
    <w:rsid w:val="00B7719D"/>
    <w:rsid w:val="00B93722"/>
    <w:rsid w:val="00BB0669"/>
    <w:rsid w:val="00BB3A1F"/>
    <w:rsid w:val="00BC6A26"/>
    <w:rsid w:val="00BC7339"/>
    <w:rsid w:val="00BD0FB7"/>
    <w:rsid w:val="00BD5890"/>
    <w:rsid w:val="00BD6636"/>
    <w:rsid w:val="00BE4D9D"/>
    <w:rsid w:val="00BF0BEE"/>
    <w:rsid w:val="00BF0FEE"/>
    <w:rsid w:val="00BF4383"/>
    <w:rsid w:val="00BF4A26"/>
    <w:rsid w:val="00C350BA"/>
    <w:rsid w:val="00C357AF"/>
    <w:rsid w:val="00C37AC5"/>
    <w:rsid w:val="00C4024F"/>
    <w:rsid w:val="00C41633"/>
    <w:rsid w:val="00C5406E"/>
    <w:rsid w:val="00C55BDC"/>
    <w:rsid w:val="00C62BA1"/>
    <w:rsid w:val="00C87AAE"/>
    <w:rsid w:val="00C90C3A"/>
    <w:rsid w:val="00C94889"/>
    <w:rsid w:val="00CB00F4"/>
    <w:rsid w:val="00CB176C"/>
    <w:rsid w:val="00CB59E4"/>
    <w:rsid w:val="00CB5EB6"/>
    <w:rsid w:val="00CE03C9"/>
    <w:rsid w:val="00CE3D75"/>
    <w:rsid w:val="00CE3ECA"/>
    <w:rsid w:val="00D03524"/>
    <w:rsid w:val="00D47EC3"/>
    <w:rsid w:val="00D616C3"/>
    <w:rsid w:val="00D62E8F"/>
    <w:rsid w:val="00D73114"/>
    <w:rsid w:val="00D80F75"/>
    <w:rsid w:val="00D81BC4"/>
    <w:rsid w:val="00D85F34"/>
    <w:rsid w:val="00D86D82"/>
    <w:rsid w:val="00D9032C"/>
    <w:rsid w:val="00D9731F"/>
    <w:rsid w:val="00DA4F04"/>
    <w:rsid w:val="00DB39D3"/>
    <w:rsid w:val="00DB434D"/>
    <w:rsid w:val="00DC17EA"/>
    <w:rsid w:val="00DD2BD9"/>
    <w:rsid w:val="00DE2C82"/>
    <w:rsid w:val="00DE7684"/>
    <w:rsid w:val="00DF1997"/>
    <w:rsid w:val="00DF3B53"/>
    <w:rsid w:val="00E321BD"/>
    <w:rsid w:val="00E32217"/>
    <w:rsid w:val="00E36083"/>
    <w:rsid w:val="00E46C51"/>
    <w:rsid w:val="00E50F00"/>
    <w:rsid w:val="00E53701"/>
    <w:rsid w:val="00E54796"/>
    <w:rsid w:val="00E5613B"/>
    <w:rsid w:val="00E60BA3"/>
    <w:rsid w:val="00E63B88"/>
    <w:rsid w:val="00E67360"/>
    <w:rsid w:val="00E83B8C"/>
    <w:rsid w:val="00E86C7C"/>
    <w:rsid w:val="00E92507"/>
    <w:rsid w:val="00EA415B"/>
    <w:rsid w:val="00EB2E21"/>
    <w:rsid w:val="00EB555A"/>
    <w:rsid w:val="00EE52FA"/>
    <w:rsid w:val="00EE7131"/>
    <w:rsid w:val="00EF3914"/>
    <w:rsid w:val="00EF6D85"/>
    <w:rsid w:val="00EF6E4D"/>
    <w:rsid w:val="00F010D6"/>
    <w:rsid w:val="00F07FC2"/>
    <w:rsid w:val="00F200D6"/>
    <w:rsid w:val="00F21D83"/>
    <w:rsid w:val="00F23615"/>
    <w:rsid w:val="00F27406"/>
    <w:rsid w:val="00F305B0"/>
    <w:rsid w:val="00F5610E"/>
    <w:rsid w:val="00F57823"/>
    <w:rsid w:val="00F63BDB"/>
    <w:rsid w:val="00F670EC"/>
    <w:rsid w:val="00F73AE5"/>
    <w:rsid w:val="00F746D4"/>
    <w:rsid w:val="00F76D13"/>
    <w:rsid w:val="00F83D74"/>
    <w:rsid w:val="00F84687"/>
    <w:rsid w:val="00FA5517"/>
    <w:rsid w:val="00FB02EF"/>
    <w:rsid w:val="00FB6CCB"/>
    <w:rsid w:val="00FB763F"/>
    <w:rsid w:val="00FC0948"/>
    <w:rsid w:val="00FC74B7"/>
    <w:rsid w:val="00FD2511"/>
    <w:rsid w:val="00FD672A"/>
    <w:rsid w:val="00FE1970"/>
    <w:rsid w:val="00FE49BA"/>
    <w:rsid w:val="00FF7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A01112E"/>
  <w15:docId w15:val="{3C6C8631-812A-4130-803A-93C04C1B82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18"/>
        <w:szCs w:val="18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604"/>
  </w:style>
  <w:style w:type="paragraph" w:styleId="Heading1">
    <w:name w:val="heading 1"/>
    <w:basedOn w:val="Normal"/>
    <w:next w:val="Normal"/>
    <w:link w:val="Heading1Char"/>
    <w:uiPriority w:val="9"/>
    <w:qFormat/>
    <w:rsid w:val="008B60D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60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60D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60D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60D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60D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60D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60D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60D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5"/>
    <w:qFormat/>
    <w:rsid w:val="008B60D0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5"/>
    <w:rsid w:val="008B60D0"/>
  </w:style>
  <w:style w:type="paragraph" w:customStyle="1" w:styleId="Month">
    <w:name w:val="Month"/>
    <w:basedOn w:val="Normal"/>
    <w:uiPriority w:val="1"/>
    <w:unhideWhenUsed/>
    <w:qFormat/>
    <w:rsid w:val="008B60D0"/>
    <w:pPr>
      <w:spacing w:before="0" w:after="0"/>
    </w:pPr>
    <w:rPr>
      <w:rFonts w:asciiTheme="majorHAnsi" w:eastAsiaTheme="majorEastAsia" w:hAnsiTheme="majorHAnsi"/>
      <w:color w:val="000000" w:themeColor="background1"/>
      <w:sz w:val="120"/>
      <w:szCs w:val="120"/>
    </w:rPr>
  </w:style>
  <w:style w:type="paragraph" w:customStyle="1" w:styleId="Year">
    <w:name w:val="Year"/>
    <w:basedOn w:val="Normal"/>
    <w:uiPriority w:val="2"/>
    <w:qFormat/>
    <w:rsid w:val="008B60D0"/>
    <w:pPr>
      <w:spacing w:before="0" w:after="120"/>
      <w:jc w:val="right"/>
    </w:pPr>
    <w:rPr>
      <w:rFonts w:asciiTheme="majorHAnsi" w:eastAsiaTheme="majorEastAsia" w:hAnsiTheme="majorHAnsi"/>
      <w:color w:val="000000" w:themeColor="background1"/>
      <w:sz w:val="64"/>
      <w:szCs w:val="64"/>
    </w:rPr>
  </w:style>
  <w:style w:type="paragraph" w:styleId="Subtitle">
    <w:name w:val="Subtitle"/>
    <w:basedOn w:val="Normal"/>
    <w:link w:val="SubtitleChar"/>
    <w:uiPriority w:val="3"/>
    <w:unhideWhenUsed/>
    <w:qFormat/>
    <w:rsid w:val="008B60D0"/>
    <w:pPr>
      <w:spacing w:before="120" w:after="120"/>
    </w:pPr>
    <w:rPr>
      <w:b/>
      <w:color w:val="000000" w:themeColor="background1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3"/>
    <w:rsid w:val="008B60D0"/>
    <w:rPr>
      <w:b/>
      <w:color w:val="000000" w:themeColor="background1"/>
      <w:sz w:val="24"/>
      <w:szCs w:val="24"/>
    </w:rPr>
  </w:style>
  <w:style w:type="paragraph" w:styleId="Title">
    <w:name w:val="Title"/>
    <w:basedOn w:val="Normal"/>
    <w:link w:val="TitleChar"/>
    <w:uiPriority w:val="4"/>
    <w:qFormat/>
    <w:rsid w:val="008B60D0"/>
    <w:pPr>
      <w:spacing w:before="240" w:after="120"/>
    </w:pPr>
    <w:rPr>
      <w:rFonts w:asciiTheme="majorHAnsi" w:eastAsiaTheme="majorEastAsia" w:hAnsiTheme="majorHAnsi" w:cstheme="majorBidi"/>
      <w:color w:val="69230B" w:themeColor="accent1" w:themeShade="80"/>
      <w:spacing w:val="5"/>
      <w:kern w:val="28"/>
      <w:sz w:val="40"/>
      <w:szCs w:val="40"/>
    </w:rPr>
  </w:style>
  <w:style w:type="character" w:customStyle="1" w:styleId="TitleChar">
    <w:name w:val="Title Char"/>
    <w:basedOn w:val="DefaultParagraphFont"/>
    <w:link w:val="Title"/>
    <w:uiPriority w:val="4"/>
    <w:rsid w:val="008B60D0"/>
    <w:rPr>
      <w:rFonts w:asciiTheme="majorHAnsi" w:eastAsiaTheme="majorEastAsia" w:hAnsiTheme="majorHAnsi" w:cstheme="majorBidi"/>
      <w:color w:val="69230B" w:themeColor="accent1" w:themeShade="80"/>
      <w:spacing w:val="5"/>
      <w:kern w:val="28"/>
      <w:sz w:val="40"/>
      <w:szCs w:val="40"/>
    </w:rPr>
  </w:style>
  <w:style w:type="paragraph" w:customStyle="1" w:styleId="Days">
    <w:name w:val="Days"/>
    <w:basedOn w:val="Normal"/>
    <w:uiPriority w:val="6"/>
    <w:qFormat/>
    <w:rsid w:val="008B60D0"/>
    <w:pPr>
      <w:jc w:val="center"/>
    </w:pPr>
    <w:rPr>
      <w:color w:val="595959" w:themeColor="text1" w:themeTint="A6"/>
      <w:szCs w:val="24"/>
    </w:rPr>
  </w:style>
  <w:style w:type="table" w:customStyle="1" w:styleId="TableCalendar">
    <w:name w:val="Table Calendar"/>
    <w:basedOn w:val="TableNormal"/>
    <w:tblPr>
      <w:tblBorders>
        <w:top w:val="single" w:sz="6" w:space="0" w:color="000000" w:themeColor="background1" w:themeShade="BF"/>
        <w:left w:val="single" w:sz="6" w:space="0" w:color="000000" w:themeColor="background1" w:themeShade="BF"/>
        <w:bottom w:val="single" w:sz="6" w:space="0" w:color="000000" w:themeColor="background1" w:themeShade="BF"/>
        <w:right w:val="single" w:sz="6" w:space="0" w:color="000000" w:themeColor="background1" w:themeShade="BF"/>
        <w:insideV w:val="single" w:sz="6" w:space="0" w:color="000000" w:themeColor="background1" w:themeShade="BF"/>
      </w:tblBorders>
    </w:tblPr>
    <w:tblStylePr w:type="firstRow">
      <w:tblPr/>
      <w:tcPr>
        <w:shd w:val="clear" w:color="auto" w:fill="000000" w:themeFill="background1" w:themeFillShade="D9"/>
      </w:tcPr>
    </w:tblStylePr>
  </w:style>
  <w:style w:type="paragraph" w:customStyle="1" w:styleId="Dates">
    <w:name w:val="Dates"/>
    <w:basedOn w:val="Normal"/>
    <w:uiPriority w:val="7"/>
    <w:qFormat/>
    <w:rsid w:val="008B60D0"/>
    <w:pPr>
      <w:spacing w:before="0" w:after="0"/>
      <w:jc w:val="right"/>
    </w:pPr>
    <w:rPr>
      <w:color w:val="7F7F7F" w:themeColor="text1" w:themeTint="80"/>
    </w:rPr>
  </w:style>
  <w:style w:type="paragraph" w:styleId="BalloonText">
    <w:name w:val="Balloon Text"/>
    <w:basedOn w:val="Normal"/>
    <w:link w:val="BalloonText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19"/>
    <w:semiHidden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19"/>
    <w:semiHidden/>
    <w:unhideWhenUsed/>
  </w:style>
  <w:style w:type="paragraph" w:styleId="BlockText">
    <w:name w:val="Block Text"/>
    <w:basedOn w:val="Normal"/>
    <w:uiPriority w:val="19"/>
    <w:semiHidden/>
    <w:unhideWhenUsed/>
    <w:pPr>
      <w:pBdr>
        <w:top w:val="single" w:sz="2" w:space="10" w:color="D34817" w:themeColor="accent1" w:shadow="1"/>
        <w:left w:val="single" w:sz="2" w:space="10" w:color="D34817" w:themeColor="accent1" w:shadow="1"/>
        <w:bottom w:val="single" w:sz="2" w:space="10" w:color="D34817" w:themeColor="accent1" w:shadow="1"/>
        <w:right w:val="single" w:sz="2" w:space="10" w:color="D34817" w:themeColor="accent1" w:shadow="1"/>
      </w:pBdr>
      <w:ind w:left="1152" w:right="1152"/>
    </w:pPr>
    <w:rPr>
      <w:i/>
      <w:iCs/>
      <w:color w:val="D34817" w:themeColor="accent1"/>
    </w:rPr>
  </w:style>
  <w:style w:type="paragraph" w:styleId="BodyText2">
    <w:name w:val="Body Text 2"/>
    <w:basedOn w:val="Normal"/>
    <w:link w:val="BodyText2Char"/>
    <w:uiPriority w:val="19"/>
    <w:semiHidden/>
    <w:unhideWhenUsed/>
    <w:pPr>
      <w:spacing w:after="120"/>
      <w:ind w:left="360"/>
    </w:pPr>
  </w:style>
  <w:style w:type="paragraph" w:styleId="BodyText3">
    <w:name w:val="Body Text 3"/>
    <w:basedOn w:val="Normal"/>
    <w:link w:val="BodyText3Ch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19"/>
    <w:semiHidden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19"/>
    <w:semiHidden/>
    <w:unhideWhenUsed/>
    <w:pPr>
      <w:spacing w:after="0" w:line="240" w:lineRule="auto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19"/>
    <w:semiHidden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19"/>
    <w:semiHidden/>
    <w:rPr>
      <w:sz w:val="20"/>
    </w:rPr>
  </w:style>
  <w:style w:type="paragraph" w:styleId="BodyTextFirstIndent2">
    <w:name w:val="Body Text First Indent 2"/>
    <w:basedOn w:val="BodyText2"/>
    <w:link w:val="BodyTextFirstIndent2Char"/>
    <w:uiPriority w:val="19"/>
    <w:semiHidden/>
    <w:unhideWhenUsed/>
    <w:pPr>
      <w:spacing w:after="0"/>
      <w:ind w:firstLine="360"/>
    </w:pPr>
  </w:style>
  <w:style w:type="character" w:customStyle="1" w:styleId="BodyTextFirstIndent2Char">
    <w:name w:val="Body Text First Indent 2 Char"/>
    <w:basedOn w:val="BodyText2Char"/>
    <w:link w:val="BodyTextFirstIndent2"/>
    <w:uiPriority w:val="19"/>
    <w:semiHidden/>
    <w:rPr>
      <w:sz w:val="20"/>
    </w:rPr>
  </w:style>
  <w:style w:type="paragraph" w:styleId="BodyTextIndent2">
    <w:name w:val="Body Text Indent 2"/>
    <w:basedOn w:val="Normal"/>
    <w:link w:val="BodyTextIndent2Char"/>
    <w:uiPriority w:val="19"/>
    <w:semiHidden/>
    <w:unhideWhenUsed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19"/>
    <w:semiHidden/>
    <w:rPr>
      <w:sz w:val="20"/>
    </w:rPr>
  </w:style>
  <w:style w:type="paragraph" w:styleId="BodyTextIndent3">
    <w:name w:val="Body Text Indent 3"/>
    <w:basedOn w:val="Normal"/>
    <w:link w:val="BodyTextIndent3Ch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19"/>
    <w:semiHidden/>
    <w:rPr>
      <w:sz w:val="16"/>
      <w:szCs w:val="16"/>
    </w:rPr>
  </w:style>
  <w:style w:type="paragraph" w:styleId="Caption">
    <w:name w:val="caption"/>
    <w:basedOn w:val="Normal"/>
    <w:next w:val="Normal"/>
    <w:uiPriority w:val="9"/>
    <w:semiHidden/>
    <w:unhideWhenUsed/>
    <w:qFormat/>
    <w:rsid w:val="008B60D0"/>
    <w:pPr>
      <w:spacing w:after="200"/>
    </w:pPr>
    <w:rPr>
      <w:b/>
      <w:bCs/>
      <w:color w:val="D34817" w:themeColor="accent1"/>
    </w:rPr>
  </w:style>
  <w:style w:type="paragraph" w:styleId="Closing">
    <w:name w:val="Closing"/>
    <w:basedOn w:val="Normal"/>
    <w:link w:val="ClosingChar"/>
    <w:uiPriority w:val="19"/>
    <w:semiHidden/>
    <w:unhideWhenUsed/>
    <w:pPr>
      <w:ind w:left="4320"/>
    </w:pPr>
  </w:style>
  <w:style w:type="character" w:customStyle="1" w:styleId="ClosingChar">
    <w:name w:val="Closing Char"/>
    <w:basedOn w:val="DefaultParagraphFont"/>
    <w:link w:val="Closing"/>
    <w:uiPriority w:val="19"/>
    <w:semiHidden/>
    <w:rPr>
      <w:sz w:val="20"/>
    </w:rPr>
  </w:style>
  <w:style w:type="paragraph" w:styleId="CommentText">
    <w:name w:val="annotation text"/>
    <w:basedOn w:val="Normal"/>
    <w:link w:val="CommentTextChar"/>
    <w:uiPriority w:val="19"/>
    <w:semiHidden/>
    <w:unhideWhenUsed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1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1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19"/>
    <w:semiHidden/>
    <w:rPr>
      <w:b/>
      <w:bCs/>
      <w:sz w:val="20"/>
      <w:szCs w:val="20"/>
    </w:rPr>
  </w:style>
  <w:style w:type="paragraph" w:styleId="Date">
    <w:name w:val="Date"/>
    <w:basedOn w:val="Normal"/>
    <w:next w:val="Normal"/>
    <w:link w:val="DateChar"/>
    <w:uiPriority w:val="19"/>
    <w:semiHidden/>
    <w:unhideWhenUsed/>
  </w:style>
  <w:style w:type="character" w:customStyle="1" w:styleId="DateChar">
    <w:name w:val="Date Char"/>
    <w:basedOn w:val="DefaultParagraphFont"/>
    <w:link w:val="Date"/>
    <w:uiPriority w:val="19"/>
    <w:semiHidden/>
    <w:rPr>
      <w:sz w:val="20"/>
    </w:rPr>
  </w:style>
  <w:style w:type="paragraph" w:styleId="DocumentMap">
    <w:name w:val="Document Map"/>
    <w:basedOn w:val="Normal"/>
    <w:link w:val="DocumentMapCh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19"/>
    <w:semiHidden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uiPriority w:val="19"/>
    <w:semiHidden/>
    <w:unhideWhenUsed/>
  </w:style>
  <w:style w:type="character" w:customStyle="1" w:styleId="E-mailSignatureChar">
    <w:name w:val="E-mail Signature Char"/>
    <w:basedOn w:val="DefaultParagraphFont"/>
    <w:link w:val="E-mailSignature"/>
    <w:uiPriority w:val="19"/>
    <w:semiHidden/>
    <w:rPr>
      <w:sz w:val="20"/>
    </w:rPr>
  </w:style>
  <w:style w:type="paragraph" w:styleId="EndnoteText">
    <w:name w:val="endnote text"/>
    <w:basedOn w:val="Normal"/>
    <w:link w:val="EndnoteTextChar"/>
    <w:uiPriority w:val="19"/>
    <w:semiHidden/>
    <w:unhideWhenUsed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19"/>
    <w:semiHidden/>
    <w:rPr>
      <w:sz w:val="20"/>
      <w:szCs w:val="20"/>
    </w:rPr>
  </w:style>
  <w:style w:type="paragraph" w:styleId="EnvelopeAddress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Header">
    <w:name w:val="header"/>
    <w:basedOn w:val="Normal"/>
    <w:link w:val="HeaderChar"/>
    <w:uiPriority w:val="99"/>
    <w:unhideWhenUsed/>
    <w:pPr>
      <w:spacing w:before="0" w:after="0"/>
    </w:pPr>
  </w:style>
  <w:style w:type="paragraph" w:styleId="FootnoteText">
    <w:name w:val="footnote text"/>
    <w:basedOn w:val="Normal"/>
    <w:link w:val="FootnoteTextChar"/>
    <w:uiPriority w:val="19"/>
    <w:semiHidden/>
    <w:unhideWhenUsed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19"/>
    <w:semiHidden/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before="0" w:after="0"/>
    </w:pPr>
  </w:style>
  <w:style w:type="character" w:customStyle="1" w:styleId="Heading1Char">
    <w:name w:val="Heading 1 Char"/>
    <w:basedOn w:val="DefaultParagraphFont"/>
    <w:link w:val="Heading1"/>
    <w:uiPriority w:val="9"/>
    <w:rsid w:val="008B60D0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60D0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60D0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60D0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60D0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60D0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60D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60D0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60D0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HTMLAddress">
    <w:name w:val="HTML Address"/>
    <w:basedOn w:val="Normal"/>
    <w:link w:val="HTMLAddressChar"/>
    <w:uiPriority w:val="19"/>
    <w:semiHidden/>
    <w:unhideWhenUsed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19"/>
    <w:semiHidden/>
    <w:rPr>
      <w:i/>
      <w:iCs/>
      <w:sz w:val="20"/>
    </w:rPr>
  </w:style>
  <w:style w:type="paragraph" w:styleId="HTMLPreformatted">
    <w:name w:val="HTML Preformatted"/>
    <w:basedOn w:val="Normal"/>
    <w:link w:val="HTMLPreformattedChar"/>
    <w:uiPriority w:val="19"/>
    <w:semiHidden/>
    <w:unhideWhenUsed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19"/>
    <w:semiHidden/>
    <w:rPr>
      <w:rFonts w:ascii="Consolas" w:hAnsi="Consolas"/>
      <w:sz w:val="20"/>
      <w:szCs w:val="20"/>
    </w:rPr>
  </w:style>
  <w:style w:type="paragraph" w:styleId="Index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Index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Index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Index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Index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Index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Index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Index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Index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IndexHeading">
    <w:name w:val="index heading"/>
    <w:basedOn w:val="Normal"/>
    <w:next w:val="Index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Bullet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Number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MacroText">
    <w:name w:val="macro"/>
    <w:link w:val="MacroTextCh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19"/>
    <w:semiHidden/>
    <w:rPr>
      <w:rFonts w:ascii="Consolas" w:hAnsi="Consolas"/>
      <w:sz w:val="20"/>
      <w:szCs w:val="20"/>
    </w:rPr>
  </w:style>
  <w:style w:type="paragraph" w:styleId="MessageHeader">
    <w:name w:val="Message Header"/>
    <w:basedOn w:val="Normal"/>
    <w:link w:val="MessageHeaderCh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9"/>
    <w:unhideWhenUsed/>
    <w:qFormat/>
    <w:rsid w:val="008B60D0"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19"/>
    <w:semiHidden/>
    <w:unhideWhenUsed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19"/>
    <w:semiHidden/>
    <w:unhideWhenUsed/>
  </w:style>
  <w:style w:type="character" w:customStyle="1" w:styleId="NoteHeadingChar">
    <w:name w:val="Note Heading Char"/>
    <w:basedOn w:val="DefaultParagraphFont"/>
    <w:link w:val="NoteHeading"/>
    <w:uiPriority w:val="19"/>
    <w:semiHidden/>
    <w:rPr>
      <w:sz w:val="20"/>
    </w:rPr>
  </w:style>
  <w:style w:type="paragraph" w:styleId="PlainText">
    <w:name w:val="Plain Text"/>
    <w:basedOn w:val="Normal"/>
    <w:link w:val="PlainTextCh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19"/>
    <w:semiHidden/>
    <w:rPr>
      <w:rFonts w:ascii="Consolas" w:hAnsi="Consolas"/>
      <w:sz w:val="21"/>
      <w:szCs w:val="21"/>
    </w:rPr>
  </w:style>
  <w:style w:type="paragraph" w:styleId="Quote">
    <w:name w:val="Quote"/>
    <w:basedOn w:val="Normal"/>
    <w:link w:val="QuoteChar"/>
    <w:uiPriority w:val="8"/>
    <w:unhideWhenUsed/>
    <w:qFormat/>
    <w:rsid w:val="008B60D0"/>
    <w:pPr>
      <w:spacing w:before="240" w:after="0" w:line="276" w:lineRule="auto"/>
      <w:contextualSpacing/>
      <w:jc w:val="center"/>
    </w:pPr>
    <w:rPr>
      <w:iCs/>
    </w:rPr>
  </w:style>
  <w:style w:type="character" w:customStyle="1" w:styleId="QuoteChar">
    <w:name w:val="Quote Char"/>
    <w:basedOn w:val="DefaultParagraphFont"/>
    <w:link w:val="Quote"/>
    <w:uiPriority w:val="8"/>
    <w:rsid w:val="008B60D0"/>
    <w:rPr>
      <w:iCs/>
    </w:rPr>
  </w:style>
  <w:style w:type="paragraph" w:styleId="Salutation">
    <w:name w:val="Salutation"/>
    <w:basedOn w:val="Normal"/>
    <w:next w:val="Normal"/>
    <w:link w:val="SalutationChar"/>
    <w:uiPriority w:val="19"/>
    <w:semiHidden/>
    <w:unhideWhenUsed/>
  </w:style>
  <w:style w:type="character" w:customStyle="1" w:styleId="SalutationChar">
    <w:name w:val="Salutation Char"/>
    <w:basedOn w:val="DefaultParagraphFont"/>
    <w:link w:val="Salutation"/>
    <w:uiPriority w:val="19"/>
    <w:semiHidden/>
    <w:rPr>
      <w:sz w:val="20"/>
    </w:rPr>
  </w:style>
  <w:style w:type="paragraph" w:styleId="Signature">
    <w:name w:val="Signature"/>
    <w:basedOn w:val="Normal"/>
    <w:link w:val="SignatureChar"/>
    <w:uiPriority w:val="19"/>
    <w:semiHidden/>
    <w:unhideWhenUsed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19"/>
    <w:semiHidden/>
    <w:rPr>
      <w:sz w:val="20"/>
    </w:rPr>
  </w:style>
  <w:style w:type="paragraph" w:styleId="TableofAuthorities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eofFigures">
    <w:name w:val="table of figures"/>
    <w:basedOn w:val="Normal"/>
    <w:next w:val="Normal"/>
    <w:uiPriority w:val="19"/>
    <w:semiHidden/>
    <w:unhideWhenUsed/>
  </w:style>
  <w:style w:type="paragraph" w:styleId="TOAHeading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O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O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O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O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O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O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O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O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OCHeading">
    <w:name w:val="TOC Heading"/>
    <w:basedOn w:val="Heading1"/>
    <w:next w:val="Normal"/>
    <w:uiPriority w:val="14"/>
    <w:semiHidden/>
    <w:unhideWhenUsed/>
    <w:qFormat/>
    <w:rsid w:val="008B60D0"/>
    <w:pPr>
      <w:outlineLvl w:val="9"/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PlainTable4">
    <w:name w:val="Plain Table 4"/>
    <w:basedOn w:val="Table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000000" w:themeFill="background1" w:themeFillShade="F2"/>
      </w:tcPr>
    </w:tblStylePr>
    <w:tblStylePr w:type="band1Horz">
      <w:tblPr/>
      <w:tcPr>
        <w:shd w:val="clear" w:color="auto" w:fill="000000" w:themeFill="background1" w:themeFillShade="F2"/>
      </w:tcPr>
    </w:tblStylePr>
  </w:style>
  <w:style w:type="character" w:styleId="PlaceholderText">
    <w:name w:val="Placeholder Text"/>
    <w:basedOn w:val="DefaultParagraphFont"/>
    <w:semiHidden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16EF1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16E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6.png"/><Relationship Id="rId26" Type="http://schemas.openxmlformats.org/officeDocument/2006/relationships/image" Target="media/image14.jpeg"/><Relationship Id="rId3" Type="http://schemas.openxmlformats.org/officeDocument/2006/relationships/customXml" Target="../customXml/item3.xml"/><Relationship Id="rId21" Type="http://schemas.openxmlformats.org/officeDocument/2006/relationships/image" Target="media/image9.jpe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hyperlink" Target="mailto:holycros@htc.net" TargetMode="External"/><Relationship Id="rId25" Type="http://schemas.openxmlformats.org/officeDocument/2006/relationships/image" Target="media/image13.jpeg"/><Relationship Id="rId2" Type="http://schemas.openxmlformats.org/officeDocument/2006/relationships/customXml" Target="../customXml/item2.xml"/><Relationship Id="rId16" Type="http://schemas.openxmlformats.org/officeDocument/2006/relationships/image" Target="media/image5.jpeg"/><Relationship Id="rId20" Type="http://schemas.openxmlformats.org/officeDocument/2006/relationships/image" Target="media/image8.jpeg"/><Relationship Id="rId2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2.jpeg"/><Relationship Id="rId5" Type="http://schemas.openxmlformats.org/officeDocument/2006/relationships/styles" Target="styles.xml"/><Relationship Id="rId15" Type="http://schemas.openxmlformats.org/officeDocument/2006/relationships/hyperlink" Target="mailto:holycros@htc.net" TargetMode="External"/><Relationship Id="rId23" Type="http://schemas.openxmlformats.org/officeDocument/2006/relationships/image" Target="media/image11.jpeg"/><Relationship Id="rId28" Type="http://schemas.openxmlformats.org/officeDocument/2006/relationships/fontTable" Target="fontTable.xml"/><Relationship Id="rId10" Type="http://schemas.openxmlformats.org/officeDocument/2006/relationships/image" Target="media/image1.jpeg"/><Relationship Id="rId19" Type="http://schemas.openxmlformats.org/officeDocument/2006/relationships/image" Target="media/image7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en.wikipedia.org/wiki/Lutheran_Church%E2%80%93Missouri_Synod" TargetMode="External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lyc\AppData\Local\Microsoft\Office\16.0\DTS\en-US%7b94116177-8167-4F88-80C8-EB1CAB6132A5%7d\%7b0DC92A0E-BB76-49F1-8789-84F1EB0D7029%7dtf16382941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562CE7E21E4CF49638B6C51B9BC1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224AB1-1F10-4EA1-B4C0-B6AEE0C7F54A}"/>
      </w:docPartPr>
      <w:docPartBody>
        <w:p w:rsidR="0026792E" w:rsidRDefault="00CF4558" w:rsidP="00CF4558">
          <w:pPr>
            <w:pStyle w:val="B6562CE7E21E4CF49638B6C51B9BC14A1"/>
          </w:pPr>
          <w:r w:rsidRPr="00EF6E4D">
            <w:rPr>
              <w:color w:val="FFFFFF"/>
            </w:rPr>
            <w:t>Sunday</w:t>
          </w:r>
        </w:p>
      </w:docPartBody>
    </w:docPart>
    <w:docPart>
      <w:docPartPr>
        <w:name w:val="E56EF39D20FB4768875BD16BCCC3B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1744D3-86C8-40FA-896D-7BB8DA6EC96F}"/>
      </w:docPartPr>
      <w:docPartBody>
        <w:p w:rsidR="0026792E" w:rsidRDefault="00CF4558" w:rsidP="00CF4558">
          <w:pPr>
            <w:pStyle w:val="E56EF39D20FB4768875BD16BCCC3B3211"/>
          </w:pPr>
          <w:r w:rsidRPr="00EF6E4D">
            <w:rPr>
              <w:color w:val="FFFFFF"/>
            </w:rPr>
            <w:t>Monday</w:t>
          </w:r>
        </w:p>
      </w:docPartBody>
    </w:docPart>
    <w:docPart>
      <w:docPartPr>
        <w:name w:val="F87CE739BAE64EC2AAD12344A407CA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B20CE5-CC75-4B8C-99F1-ED77116BB7F0}"/>
      </w:docPartPr>
      <w:docPartBody>
        <w:p w:rsidR="0026792E" w:rsidRDefault="00CF4558" w:rsidP="00CF4558">
          <w:pPr>
            <w:pStyle w:val="F87CE739BAE64EC2AAD12344A407CA0F1"/>
          </w:pPr>
          <w:r w:rsidRPr="00EF6E4D">
            <w:rPr>
              <w:color w:val="FFFFFF"/>
            </w:rPr>
            <w:t>Tuesday</w:t>
          </w:r>
        </w:p>
      </w:docPartBody>
    </w:docPart>
    <w:docPart>
      <w:docPartPr>
        <w:name w:val="BED9F56643234205A738FB90CCB651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0A6CA6-BDAC-420F-95D6-36CAEC585A41}"/>
      </w:docPartPr>
      <w:docPartBody>
        <w:p w:rsidR="0026792E" w:rsidRDefault="00CF4558" w:rsidP="00CF4558">
          <w:pPr>
            <w:pStyle w:val="BED9F56643234205A738FB90CCB651451"/>
          </w:pPr>
          <w:r w:rsidRPr="00EF6E4D">
            <w:rPr>
              <w:color w:val="FFFFFF"/>
            </w:rPr>
            <w:t>Wednesday</w:t>
          </w:r>
        </w:p>
      </w:docPartBody>
    </w:docPart>
    <w:docPart>
      <w:docPartPr>
        <w:name w:val="957FCF2D29A0478494044B9C19C685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6F347-361E-41F8-964A-D0967A726636}"/>
      </w:docPartPr>
      <w:docPartBody>
        <w:p w:rsidR="0026792E" w:rsidRDefault="00CF4558" w:rsidP="00CF4558">
          <w:pPr>
            <w:pStyle w:val="957FCF2D29A0478494044B9C19C685231"/>
          </w:pPr>
          <w:r w:rsidRPr="00EF6E4D">
            <w:rPr>
              <w:color w:val="FFFFFF"/>
            </w:rPr>
            <w:t>Thursday</w:t>
          </w:r>
        </w:p>
      </w:docPartBody>
    </w:docPart>
    <w:docPart>
      <w:docPartPr>
        <w:name w:val="63DF600283174A8DA8A52CF889C1E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058FA-3EE2-4BA6-BC60-69D423A5E611}"/>
      </w:docPartPr>
      <w:docPartBody>
        <w:p w:rsidR="0026792E" w:rsidRDefault="00CF4558" w:rsidP="00CF4558">
          <w:pPr>
            <w:pStyle w:val="63DF600283174A8DA8A52CF889C1E11D1"/>
          </w:pPr>
          <w:r w:rsidRPr="00EF6E4D">
            <w:rPr>
              <w:color w:val="FFFFFF"/>
            </w:rPr>
            <w:t>Friday</w:t>
          </w:r>
        </w:p>
      </w:docPartBody>
    </w:docPart>
    <w:docPart>
      <w:docPartPr>
        <w:name w:val="6050338E56BC40D4A9E242EBD5E988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7A4F63-AAC4-4A2F-B703-71B83EC6C439}"/>
      </w:docPartPr>
      <w:docPartBody>
        <w:p w:rsidR="0026792E" w:rsidRDefault="00CF4558" w:rsidP="00CF4558">
          <w:pPr>
            <w:pStyle w:val="6050338E56BC40D4A9E242EBD5E9886A1"/>
          </w:pPr>
          <w:r w:rsidRPr="00EF6E4D">
            <w:rPr>
              <w:color w:val="FFFFFF"/>
            </w:rPr>
            <w:t>Saturday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4DB"/>
    <w:rsid w:val="00033479"/>
    <w:rsid w:val="00040F02"/>
    <w:rsid w:val="00092C06"/>
    <w:rsid w:val="000B5CA3"/>
    <w:rsid w:val="000D1849"/>
    <w:rsid w:val="000D7CA6"/>
    <w:rsid w:val="000E11AF"/>
    <w:rsid w:val="0011607F"/>
    <w:rsid w:val="00155DE8"/>
    <w:rsid w:val="001A49D1"/>
    <w:rsid w:val="001C44B4"/>
    <w:rsid w:val="00231872"/>
    <w:rsid w:val="0026792E"/>
    <w:rsid w:val="00270039"/>
    <w:rsid w:val="00307B97"/>
    <w:rsid w:val="00321C31"/>
    <w:rsid w:val="0033055F"/>
    <w:rsid w:val="003F7975"/>
    <w:rsid w:val="004661FD"/>
    <w:rsid w:val="00466EFB"/>
    <w:rsid w:val="0047136D"/>
    <w:rsid w:val="004E6D0F"/>
    <w:rsid w:val="005149AE"/>
    <w:rsid w:val="0054229A"/>
    <w:rsid w:val="005549D4"/>
    <w:rsid w:val="005C267F"/>
    <w:rsid w:val="005E0FBA"/>
    <w:rsid w:val="005F08BB"/>
    <w:rsid w:val="006053F5"/>
    <w:rsid w:val="00605CA5"/>
    <w:rsid w:val="00635F70"/>
    <w:rsid w:val="00722D13"/>
    <w:rsid w:val="00745C2A"/>
    <w:rsid w:val="007C6880"/>
    <w:rsid w:val="00874D0E"/>
    <w:rsid w:val="008928AD"/>
    <w:rsid w:val="008D3A1C"/>
    <w:rsid w:val="008E74DB"/>
    <w:rsid w:val="00903C99"/>
    <w:rsid w:val="00983BCD"/>
    <w:rsid w:val="00991F32"/>
    <w:rsid w:val="009A084D"/>
    <w:rsid w:val="009A130E"/>
    <w:rsid w:val="009D02F8"/>
    <w:rsid w:val="009D580E"/>
    <w:rsid w:val="009E068F"/>
    <w:rsid w:val="009E13EC"/>
    <w:rsid w:val="009E70BF"/>
    <w:rsid w:val="009F63C9"/>
    <w:rsid w:val="00A4459E"/>
    <w:rsid w:val="00A67A59"/>
    <w:rsid w:val="00A837C0"/>
    <w:rsid w:val="00AA23F1"/>
    <w:rsid w:val="00B36B78"/>
    <w:rsid w:val="00B86D30"/>
    <w:rsid w:val="00BB0F0C"/>
    <w:rsid w:val="00C72ED1"/>
    <w:rsid w:val="00CC6965"/>
    <w:rsid w:val="00CE0EB4"/>
    <w:rsid w:val="00CF2C71"/>
    <w:rsid w:val="00CF4558"/>
    <w:rsid w:val="00D00151"/>
    <w:rsid w:val="00D01840"/>
    <w:rsid w:val="00D43643"/>
    <w:rsid w:val="00D649E5"/>
    <w:rsid w:val="00D81BC4"/>
    <w:rsid w:val="00D9731F"/>
    <w:rsid w:val="00DB3B1A"/>
    <w:rsid w:val="00DB5B37"/>
    <w:rsid w:val="00DB685F"/>
    <w:rsid w:val="00DD2BD9"/>
    <w:rsid w:val="00E053EF"/>
    <w:rsid w:val="00EA48E6"/>
    <w:rsid w:val="00EB2E21"/>
    <w:rsid w:val="00EE5BED"/>
    <w:rsid w:val="00EF705D"/>
    <w:rsid w:val="00F10B81"/>
    <w:rsid w:val="00F63BDB"/>
    <w:rsid w:val="00F823B4"/>
    <w:rsid w:val="00FA3A37"/>
    <w:rsid w:val="00FC289A"/>
    <w:rsid w:val="00FE1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semiHidden/>
    <w:rsid w:val="00CF4558"/>
    <w:rPr>
      <w:color w:val="808080"/>
    </w:rPr>
  </w:style>
  <w:style w:type="paragraph" w:customStyle="1" w:styleId="B6562CE7E21E4CF49638B6C51B9BC14A1">
    <w:name w:val="B6562CE7E21E4CF49638B6C51B9BC14A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E56EF39D20FB4768875BD16BCCC3B3211">
    <w:name w:val="E56EF39D20FB4768875BD16BCCC3B321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F87CE739BAE64EC2AAD12344A407CA0F1">
    <w:name w:val="F87CE739BAE64EC2AAD12344A407CA0F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BED9F56643234205A738FB90CCB651451">
    <w:name w:val="BED9F56643234205A738FB90CCB65145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957FCF2D29A0478494044B9C19C685231">
    <w:name w:val="957FCF2D29A0478494044B9C19C68523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63DF600283174A8DA8A52CF889C1E11D1">
    <w:name w:val="63DF600283174A8DA8A52CF889C1E11D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  <w:style w:type="paragraph" w:customStyle="1" w:styleId="6050338E56BC40D4A9E242EBD5E9886A1">
    <w:name w:val="6050338E56BC40D4A9E242EBD5E9886A1"/>
    <w:rsid w:val="00CF4558"/>
    <w:pPr>
      <w:spacing w:before="40" w:after="40" w:line="240" w:lineRule="auto"/>
      <w:jc w:val="center"/>
    </w:pPr>
    <w:rPr>
      <w:color w:val="595959" w:themeColor="text1" w:themeTint="A6"/>
      <w:sz w:val="18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6.jpeg"/></Relationships>
</file>

<file path=word/theme/theme1.xml><?xml version="1.0" encoding="utf-8"?>
<a:theme xmlns:a="http://schemas.openxmlformats.org/drawingml/2006/main" name="Wood Type">
  <a:themeElements>
    <a:clrScheme name="Custom 5">
      <a:dk1>
        <a:sysClr val="windowText" lastClr="000000"/>
      </a:dk1>
      <a:lt1>
        <a:srgbClr val="000000"/>
      </a:lt1>
      <a:dk2>
        <a:srgbClr val="000000"/>
      </a:dk2>
      <a:lt2>
        <a:srgbClr val="000000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Wood Type">
      <a:majorFont>
        <a:latin typeface="Rockwell Condensed" panose="02060603050405020104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Rockwell" panose="02060603020205020403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Wood Type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tint val="70000"/>
                <a:shade val="63000"/>
              </a:schemeClr>
              <a:schemeClr val="phClr">
                <a:tint val="10000"/>
                <a:satMod val="150000"/>
              </a:schemeClr>
            </a:duotone>
          </a:blip>
          <a:tile tx="0" ty="0" sx="60000" sy="59000" flip="none" algn="tl"/>
        </a:blipFill>
        <a:blipFill rotWithShape="1">
          <a:blip xmlns:r="http://schemas.openxmlformats.org/officeDocument/2006/relationships" r:embed="rId1">
            <a:duotone>
              <a:schemeClr val="phClr">
                <a:shade val="36000"/>
                <a:satMod val="120000"/>
              </a:schemeClr>
              <a:schemeClr val="phClr">
                <a:tint val="40000"/>
              </a:schemeClr>
            </a:duotone>
          </a:blip>
          <a:tile tx="0" ty="0" sx="60000" sy="59000" flip="none" algn="tl"/>
        </a:blipFill>
      </a:fillStyleLst>
      <a:lnStyleLst>
        <a:ln w="6350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softEdge rad="12700"/>
          </a:effectLst>
        </a:effectStyle>
        <a:effectStyle>
          <a:effectLst>
            <a:outerShdw blurRad="50800" dist="19050" dir="5400000" algn="tl" rotWithShape="0">
              <a:srgbClr val="000000">
                <a:alpha val="60000"/>
              </a:srgbClr>
            </a:outerShdw>
            <a:softEdge rad="12700"/>
          </a:effectLst>
        </a:effectStyle>
      </a:effectStyleLst>
      <a:bgFillStyleLst>
        <a:solidFill>
          <a:schemeClr val="phClr"/>
        </a:solidFill>
        <a:solidFill>
          <a:schemeClr val="phClr">
            <a:shade val="97000"/>
            <a:satMod val="150000"/>
          </a:schemeClr>
        </a:solidFill>
        <a:blipFill rotWithShape="1">
          <a:blip xmlns:r="http://schemas.openxmlformats.org/officeDocument/2006/relationships" r:embed="rId1">
            <a:duotone>
              <a:schemeClr val="phClr">
                <a:tint val="75000"/>
                <a:shade val="58000"/>
                <a:satMod val="120000"/>
              </a:schemeClr>
              <a:schemeClr val="phClr">
                <a:tint val="50000"/>
                <a:shade val="96000"/>
              </a:schemeClr>
            </a:duotone>
          </a:blip>
          <a:tile tx="0" ty="0" sx="100000" sy="100000" flip="none" algn="tl"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Wood Type" id="{7ACABC62-BF99-48CF-A9DC-4DB89C7B13DC}" vid="{142A1326-48AB-42A9-8428-CB14AA30176D}"/>
    </a:ext>
  </a:extLst>
</a:theme>
</file>

<file path=customUI/customUI14.xml><?xml version="1.0" encoding="utf-8"?>
<customUI xmlns="http://schemas.microsoft.com/office/2009/07/customui" onLoad="Ribbon_Load">
  <ribbon>
    <tabs>
      <tab id="customTab" label="Calendar" insertBeforeMso="TabHome">
        <group id="Calendar" label="Calendar">
          <button id="NewDates" visible="true" size="large" label="Select New Dates" keytip="D" screentip="Select a new month and year for this calendar." onAction="CustomizeCalendar" imageMso="CalendarMonthDetailsSplitButton"/>
        </group>
        <group id="Themes" label="Theme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6e0ed944f324437a1628d920c25a1c7c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edbd56de57fb331bd1e5e8af7e1d85f1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26604AB9-F390-4253-BCE8-685183EB45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9B3C89-5E39-4865-BF15-1C161E8F24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D7853F-3334-40FF-8412-C6B7F375B265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{0DC92A0E-BB76-49F1-8789-84F1EB0D7029}tf16382941.dotm</Template>
  <TotalTime>32</TotalTime>
  <Pages>2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2797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J WILSON</dc:creator>
  <cp:keywords/>
  <dc:description/>
  <cp:lastModifiedBy>MARK J WILSON</cp:lastModifiedBy>
  <cp:revision>11</cp:revision>
  <cp:lastPrinted>2026-01-29T17:10:00Z</cp:lastPrinted>
  <dcterms:created xsi:type="dcterms:W3CDTF">2026-01-29T16:35:00Z</dcterms:created>
  <dcterms:modified xsi:type="dcterms:W3CDTF">2026-01-29T17:26:00Z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