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09804d11642c45d1" Type="http://schemas.microsoft.com/office/2007/relationships/ui/extensibility" Target="customUI/customUI14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416" w:type="pct"/>
        <w:tblInd w:w="-360" w:type="dxa"/>
        <w:tblLook w:val="04A0" w:firstRow="1" w:lastRow="0" w:firstColumn="1" w:lastColumn="0" w:noHBand="0" w:noVBand="1"/>
        <w:tblCaption w:val="Layout table"/>
      </w:tblPr>
      <w:tblGrid>
        <w:gridCol w:w="15299"/>
        <w:gridCol w:w="15299"/>
      </w:tblGrid>
      <w:tr w:rsidR="007F1FC7" w:rsidRPr="008B60D0" w14:paraId="5A9FC7C0" w14:textId="77777777" w:rsidTr="007F1FC7">
        <w:trPr>
          <w:trHeight w:val="1337"/>
        </w:trPr>
        <w:tc>
          <w:tcPr>
            <w:tcW w:w="15299" w:type="dxa"/>
          </w:tcPr>
          <w:p w14:paraId="0A8FD32A" w14:textId="60B098FB" w:rsidR="007F1FC7" w:rsidRDefault="002817CB" w:rsidP="007F1FC7">
            <w:pPr>
              <w:pStyle w:val="Month"/>
              <w:jc w:val="center"/>
              <w:rPr>
                <w:sz w:val="48"/>
                <w:szCs w:val="48"/>
              </w:rPr>
            </w:pPr>
            <w:r>
              <w:rPr>
                <w:noProof/>
              </w:rPr>
              <w:drawing>
                <wp:anchor distT="0" distB="0" distL="114300" distR="114300" simplePos="0" relativeHeight="251670528" behindDoc="0" locked="0" layoutInCell="1" allowOverlap="1" wp14:anchorId="7AF6B8FE" wp14:editId="31C612FC">
                  <wp:simplePos x="0" y="0"/>
                  <wp:positionH relativeFrom="column">
                    <wp:posOffset>7119911</wp:posOffset>
                  </wp:positionH>
                  <wp:positionV relativeFrom="paragraph">
                    <wp:posOffset>152400</wp:posOffset>
                  </wp:positionV>
                  <wp:extent cx="2094865" cy="1557871"/>
                  <wp:effectExtent l="0" t="0" r="635" b="4445"/>
                  <wp:wrapNone/>
                  <wp:docPr id="7" name="Picture 7" descr="A large house surrounded by trees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7" descr="A large house surrounded by trees&#10;&#10;Description automatically generated with medium confidence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2187" t="18662" r="12344" b="7799"/>
                          <a:stretch/>
                        </pic:blipFill>
                        <pic:spPr bwMode="auto">
                          <a:xfrm>
                            <a:off x="0" y="0"/>
                            <a:ext cx="2094865" cy="15578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7F1FC7">
              <w:rPr>
                <w:sz w:val="48"/>
                <w:szCs w:val="48"/>
              </w:rPr>
              <w:t xml:space="preserve">                                                                     </w:t>
            </w:r>
          </w:p>
          <w:p w14:paraId="4AA4A668" w14:textId="4069AD5D" w:rsidR="007F1FC7" w:rsidRPr="009F3400" w:rsidRDefault="00894271" w:rsidP="007F1FC7">
            <w:pPr>
              <w:pStyle w:val="Month"/>
              <w:tabs>
                <w:tab w:val="left" w:pos="390"/>
                <w:tab w:val="center" w:pos="4793"/>
              </w:tabs>
              <w:rPr>
                <w:sz w:val="44"/>
                <w:szCs w:val="44"/>
              </w:rPr>
            </w:pPr>
            <w:r>
              <w:rPr>
                <w:noProof/>
              </w:rPr>
              <w:drawing>
                <wp:anchor distT="0" distB="0" distL="114300" distR="114300" simplePos="0" relativeHeight="251791360" behindDoc="0" locked="0" layoutInCell="1" allowOverlap="1" wp14:anchorId="5C9B9538" wp14:editId="240A17A6">
                  <wp:simplePos x="0" y="0"/>
                  <wp:positionH relativeFrom="margin">
                    <wp:posOffset>99060</wp:posOffset>
                  </wp:positionH>
                  <wp:positionV relativeFrom="paragraph">
                    <wp:posOffset>95249</wp:posOffset>
                  </wp:positionV>
                  <wp:extent cx="1518920" cy="1019175"/>
                  <wp:effectExtent l="0" t="0" r="5080" b="9525"/>
                  <wp:wrapNone/>
                  <wp:docPr id="85" name="Picture 85" descr="installation-service - First Evangelical Presbyterian Church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nstallation-service - First Evangelical Presbyterian Church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29657"/>
                          <a:stretch/>
                        </pic:blipFill>
                        <pic:spPr bwMode="auto">
                          <a:xfrm>
                            <a:off x="0" y="0"/>
                            <a:ext cx="1518920" cy="1019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F83D74">
              <w:rPr>
                <w:noProof/>
              </w:rPr>
              <w:drawing>
                <wp:anchor distT="0" distB="0" distL="114300" distR="114300" simplePos="0" relativeHeight="251671552" behindDoc="0" locked="0" layoutInCell="1" allowOverlap="1" wp14:anchorId="5E3143E4" wp14:editId="77983509">
                  <wp:simplePos x="0" y="0"/>
                  <wp:positionH relativeFrom="column">
                    <wp:posOffset>2051685</wp:posOffset>
                  </wp:positionH>
                  <wp:positionV relativeFrom="paragraph">
                    <wp:posOffset>198755</wp:posOffset>
                  </wp:positionV>
                  <wp:extent cx="1047750" cy="1047750"/>
                  <wp:effectExtent l="0" t="0" r="0" b="0"/>
                  <wp:wrapNone/>
                  <wp:docPr id="18" name="Picture 18" descr="See the source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See the source im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0" cy="1047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4001DB" w:rsidRPr="009F3400">
              <w:rPr>
                <w:noProof/>
                <w:sz w:val="44"/>
                <w:szCs w:val="44"/>
              </w:rPr>
              <w:drawing>
                <wp:anchor distT="0" distB="0" distL="114300" distR="114300" simplePos="0" relativeHeight="251668480" behindDoc="0" locked="0" layoutInCell="1" allowOverlap="1" wp14:anchorId="090DB3EB" wp14:editId="39EA33C7">
                  <wp:simplePos x="0" y="0"/>
                  <wp:positionH relativeFrom="column">
                    <wp:posOffset>5937250</wp:posOffset>
                  </wp:positionH>
                  <wp:positionV relativeFrom="paragraph">
                    <wp:posOffset>91499</wp:posOffset>
                  </wp:positionV>
                  <wp:extent cx="957629" cy="1152525"/>
                  <wp:effectExtent l="0" t="0" r="0" b="0"/>
                  <wp:wrapNone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/>
                          <pic:cNvPicPr>
                            <a:picLocks noChangeAspect="1"/>
                          </pic:cNvPicPr>
                        </pic:nvPicPr>
                        <pic:blipFill>
                          <a:blip r:embed="rId13">
                            <a:extLst>
                              <a:ext uri="{837473B0-CC2E-450A-ABE3-18F120FF3D39}">
                                <a1611:picAttrSrcUrl xmlns:a1611="http://schemas.microsoft.com/office/drawing/2016/11/main" r:id="rId14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7629" cy="1152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7F1FC7">
              <w:rPr>
                <w:noProof/>
                <w:sz w:val="44"/>
                <w:szCs w:val="44"/>
              </w:rPr>
              <w:t xml:space="preserve">  </w:t>
            </w:r>
            <w:r w:rsidR="007F1FC7">
              <w:rPr>
                <w:sz w:val="44"/>
                <w:szCs w:val="44"/>
              </w:rPr>
              <w:tab/>
              <w:t xml:space="preserve">                   </w:t>
            </w:r>
            <w:r w:rsidR="005A469A">
              <w:rPr>
                <w:sz w:val="44"/>
                <w:szCs w:val="44"/>
              </w:rPr>
              <w:t xml:space="preserve">        </w:t>
            </w:r>
            <w:r w:rsidR="007F1FC7">
              <w:rPr>
                <w:sz w:val="44"/>
                <w:szCs w:val="44"/>
              </w:rPr>
              <w:t xml:space="preserve"> </w:t>
            </w:r>
            <w:r w:rsidR="004001DB">
              <w:rPr>
                <w:sz w:val="44"/>
                <w:szCs w:val="44"/>
              </w:rPr>
              <w:t xml:space="preserve">      </w:t>
            </w:r>
            <w:r w:rsidR="007F1FC7" w:rsidRPr="009F3400">
              <w:rPr>
                <w:sz w:val="44"/>
                <w:szCs w:val="44"/>
              </w:rPr>
              <w:t>Holy Cross Lutheran Church</w:t>
            </w:r>
          </w:p>
          <w:p w14:paraId="2990CDCE" w14:textId="07E40844" w:rsidR="007F1FC7" w:rsidRPr="009F3400" w:rsidRDefault="007F1FC7" w:rsidP="007F1FC7">
            <w:pPr>
              <w:pStyle w:val="Mon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                         </w:t>
            </w:r>
            <w:r w:rsidR="005A469A">
              <w:rPr>
                <w:sz w:val="28"/>
                <w:szCs w:val="28"/>
              </w:rPr>
              <w:t xml:space="preserve">        </w:t>
            </w:r>
            <w:r>
              <w:rPr>
                <w:sz w:val="28"/>
                <w:szCs w:val="28"/>
              </w:rPr>
              <w:t xml:space="preserve"> </w:t>
            </w:r>
            <w:r w:rsidR="004001DB">
              <w:rPr>
                <w:sz w:val="28"/>
                <w:szCs w:val="28"/>
              </w:rPr>
              <w:t xml:space="preserve">          </w:t>
            </w:r>
            <w:r w:rsidRPr="009F3400">
              <w:rPr>
                <w:sz w:val="28"/>
                <w:szCs w:val="28"/>
              </w:rPr>
              <w:t>2033 Kaskaskia, Renault, IL 62279</w:t>
            </w:r>
          </w:p>
          <w:p w14:paraId="33343280" w14:textId="64D4AA33" w:rsidR="007F1FC7" w:rsidRDefault="007F1FC7" w:rsidP="007F1FC7">
            <w:pPr>
              <w:pStyle w:val="Mon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                                 </w:t>
            </w:r>
            <w:r w:rsidR="005A469A">
              <w:rPr>
                <w:sz w:val="28"/>
                <w:szCs w:val="28"/>
              </w:rPr>
              <w:t xml:space="preserve">         </w:t>
            </w:r>
            <w:r w:rsidR="004001DB">
              <w:rPr>
                <w:sz w:val="28"/>
                <w:szCs w:val="28"/>
              </w:rPr>
              <w:t xml:space="preserve">         </w:t>
            </w:r>
            <w:r w:rsidR="005A469A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 </w:t>
            </w:r>
            <w:r w:rsidRPr="009F3400">
              <w:rPr>
                <w:sz w:val="28"/>
                <w:szCs w:val="28"/>
              </w:rPr>
              <w:t>618-458-6680</w:t>
            </w:r>
          </w:p>
          <w:p w14:paraId="74822A18" w14:textId="7D77D413" w:rsidR="007F1FC7" w:rsidRPr="009F3400" w:rsidRDefault="007F1FC7" w:rsidP="007F1FC7">
            <w:pPr>
              <w:pStyle w:val="Mon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                             </w:t>
            </w:r>
            <w:r w:rsidR="005A469A">
              <w:rPr>
                <w:sz w:val="28"/>
                <w:szCs w:val="28"/>
              </w:rPr>
              <w:t xml:space="preserve">         </w:t>
            </w:r>
            <w:r w:rsidR="004001DB">
              <w:rPr>
                <w:sz w:val="28"/>
                <w:szCs w:val="28"/>
              </w:rPr>
              <w:t xml:space="preserve">          </w:t>
            </w:r>
            <w:r w:rsidRPr="009F3400">
              <w:rPr>
                <w:sz w:val="28"/>
                <w:szCs w:val="28"/>
              </w:rPr>
              <w:t>Email</w:t>
            </w:r>
            <w:r w:rsidRPr="00E86C7C">
              <w:rPr>
                <w:color w:val="002060"/>
                <w:sz w:val="28"/>
                <w:szCs w:val="28"/>
              </w:rPr>
              <w:t xml:space="preserve">:  </w:t>
            </w:r>
            <w:hyperlink r:id="rId15" w:history="1">
              <w:r w:rsidRPr="00E86C7C">
                <w:rPr>
                  <w:rStyle w:val="Hyperlink"/>
                  <w:color w:val="002060"/>
                  <w:sz w:val="28"/>
                  <w:szCs w:val="28"/>
                </w:rPr>
                <w:t>holycros@htc.net</w:t>
              </w:r>
            </w:hyperlink>
          </w:p>
          <w:p w14:paraId="2D8020DE" w14:textId="2CA1FB17" w:rsidR="007F1FC7" w:rsidRDefault="00914528" w:rsidP="007F1FC7">
            <w:pPr>
              <w:pStyle w:val="Month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87264" behindDoc="0" locked="0" layoutInCell="1" allowOverlap="1" wp14:anchorId="5D2A7127" wp14:editId="53B775BF">
                      <wp:simplePos x="0" y="0"/>
                      <wp:positionH relativeFrom="column">
                        <wp:posOffset>22860</wp:posOffset>
                      </wp:positionH>
                      <wp:positionV relativeFrom="paragraph">
                        <wp:posOffset>92075</wp:posOffset>
                      </wp:positionV>
                      <wp:extent cx="1781175" cy="590550"/>
                      <wp:effectExtent l="0" t="0" r="0" b="0"/>
                      <wp:wrapNone/>
                      <wp:docPr id="545246246" name="Text Box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781175" cy="5905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10BC813" w14:textId="46553C90" w:rsidR="00914528" w:rsidRDefault="008603A5" w:rsidP="00914528">
                                  <w:pPr>
                                    <w:jc w:val="center"/>
                                  </w:pPr>
                                  <w:r w:rsidRPr="005A469A">
                                    <w:t>Installation of newly</w:t>
                                  </w:r>
                                  <w:r>
                                    <w:t xml:space="preserve">- elected officers &amp; board members on January </w:t>
                                  </w:r>
                                  <w:r w:rsidR="004B6604">
                                    <w:t>4</w:t>
                                  </w:r>
                                  <w:r>
                                    <w:t>, 202</w:t>
                                  </w:r>
                                  <w:r w:rsidR="004B6604">
                                    <w:t>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5D2A7127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" o:spid="_x0000_s1026" type="#_x0000_t202" style="position:absolute;margin-left:1.8pt;margin-top:7.25pt;width:140.25pt;height:46.5pt;z-index:251787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" filled="f" stroked="f" strokeweight=".5pt">
                      <v:textbox>
                        <w:txbxContent>
                          <w:p w14:paraId="010BC813" w14:textId="46553C90" w:rsidR="00914528" w:rsidRDefault="008603A5" w:rsidP="00914528">
                            <w:pPr>
                              <w:jc w:val="center"/>
                            </w:pPr>
                            <w:r w:rsidRPr="005A469A">
                              <w:t>Installation of newly</w:t>
                            </w:r>
                            <w:r>
                              <w:t xml:space="preserve">- elected officers &amp; board members on January </w:t>
                            </w:r>
                            <w:r w:rsidR="004B6604">
                              <w:t>4</w:t>
                            </w:r>
                            <w:r>
                              <w:t>, 202</w:t>
                            </w:r>
                            <w:r w:rsidR="004B6604">
                              <w:t>6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7F1FC7">
              <w:rPr>
                <w:sz w:val="28"/>
                <w:szCs w:val="28"/>
              </w:rPr>
              <w:t xml:space="preserve">                                     </w:t>
            </w:r>
            <w:r w:rsidR="005A469A">
              <w:rPr>
                <w:sz w:val="28"/>
                <w:szCs w:val="28"/>
              </w:rPr>
              <w:t xml:space="preserve">            </w:t>
            </w:r>
            <w:r w:rsidR="004001DB">
              <w:rPr>
                <w:sz w:val="28"/>
                <w:szCs w:val="28"/>
              </w:rPr>
              <w:t xml:space="preserve">           </w:t>
            </w:r>
            <w:r w:rsidR="005A469A">
              <w:rPr>
                <w:sz w:val="28"/>
                <w:szCs w:val="28"/>
              </w:rPr>
              <w:t xml:space="preserve"> </w:t>
            </w:r>
            <w:r w:rsidR="007F1FC7" w:rsidRPr="009F3400">
              <w:rPr>
                <w:sz w:val="28"/>
                <w:szCs w:val="28"/>
              </w:rPr>
              <w:t>Facebook: Holy Cross Lutheran Church</w:t>
            </w:r>
          </w:p>
          <w:p w14:paraId="1A896ED4" w14:textId="677BCC93" w:rsidR="007F1FC7" w:rsidRPr="007F1FC7" w:rsidRDefault="007F1FC7" w:rsidP="007F1FC7">
            <w:pPr>
              <w:pStyle w:val="Mon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                        </w:t>
            </w:r>
            <w:r w:rsidR="005A469A">
              <w:rPr>
                <w:sz w:val="28"/>
                <w:szCs w:val="28"/>
              </w:rPr>
              <w:t xml:space="preserve">           </w:t>
            </w:r>
            <w:r w:rsidR="004001DB">
              <w:rPr>
                <w:sz w:val="28"/>
                <w:szCs w:val="28"/>
              </w:rPr>
              <w:t xml:space="preserve">            </w:t>
            </w:r>
            <w:r w:rsidRPr="009F3400">
              <w:rPr>
                <w:sz w:val="28"/>
                <w:szCs w:val="28"/>
              </w:rPr>
              <w:t>Web Page: holycross</w:t>
            </w:r>
            <w:r>
              <w:rPr>
                <w:sz w:val="28"/>
                <w:szCs w:val="28"/>
              </w:rPr>
              <w:t>renault</w:t>
            </w:r>
            <w:r w:rsidRPr="009F3400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>org</w:t>
            </w:r>
          </w:p>
        </w:tc>
        <w:tc>
          <w:tcPr>
            <w:tcW w:w="15299" w:type="dxa"/>
          </w:tcPr>
          <w:p w14:paraId="74E988B2" w14:textId="202A86FE" w:rsidR="007F1FC7" w:rsidRDefault="007F1FC7" w:rsidP="007F1FC7">
            <w:pPr>
              <w:pStyle w:val="Month"/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 xml:space="preserve">                                                                     </w:t>
            </w:r>
          </w:p>
          <w:p w14:paraId="2A73BEA8" w14:textId="1C97A222" w:rsidR="007F1FC7" w:rsidRPr="009F3400" w:rsidRDefault="007F1FC7" w:rsidP="007F1FC7">
            <w:pPr>
              <w:pStyle w:val="Month"/>
              <w:tabs>
                <w:tab w:val="left" w:pos="390"/>
                <w:tab w:val="center" w:pos="4793"/>
              </w:tabs>
              <w:rPr>
                <w:sz w:val="44"/>
                <w:szCs w:val="44"/>
              </w:rPr>
            </w:pPr>
            <w:r w:rsidRPr="009F3400">
              <w:rPr>
                <w:noProof/>
                <w:sz w:val="44"/>
                <w:szCs w:val="44"/>
              </w:rPr>
              <w:drawing>
                <wp:anchor distT="0" distB="0" distL="114300" distR="114300" simplePos="0" relativeHeight="251667456" behindDoc="0" locked="0" layoutInCell="1" allowOverlap="1" wp14:anchorId="7CBBBC82" wp14:editId="013F0DFF">
                  <wp:simplePos x="0" y="0"/>
                  <wp:positionH relativeFrom="column">
                    <wp:posOffset>565785</wp:posOffset>
                  </wp:positionH>
                  <wp:positionV relativeFrom="paragraph">
                    <wp:posOffset>247650</wp:posOffset>
                  </wp:positionV>
                  <wp:extent cx="829945" cy="998855"/>
                  <wp:effectExtent l="0" t="0" r="8255" b="0"/>
                  <wp:wrapNone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/>
                          <pic:cNvPicPr>
                            <a:picLocks noChangeAspect="1"/>
                          </pic:cNvPicPr>
                        </pic:nvPicPr>
                        <pic:blipFill>
                          <a:blip r:embed="rId13">
                            <a:extLst>
                              <a:ext uri="{837473B0-CC2E-450A-ABE3-18F120FF3D39}">
                                <a1611:picAttrSrcUrl xmlns:a1611="http://schemas.microsoft.com/office/drawing/2016/11/main" r:id="rId14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9945" cy="9988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9F3400">
              <w:rPr>
                <w:noProof/>
                <w:sz w:val="44"/>
                <w:szCs w:val="44"/>
              </w:rPr>
              <w:drawing>
                <wp:anchor distT="0" distB="0" distL="114300" distR="114300" simplePos="0" relativeHeight="251666432" behindDoc="0" locked="0" layoutInCell="1" allowOverlap="1" wp14:anchorId="568BBFFB" wp14:editId="0DC134FF">
                  <wp:simplePos x="0" y="0"/>
                  <wp:positionH relativeFrom="column">
                    <wp:posOffset>6713220</wp:posOffset>
                  </wp:positionH>
                  <wp:positionV relativeFrom="page">
                    <wp:posOffset>504825</wp:posOffset>
                  </wp:positionV>
                  <wp:extent cx="1847850" cy="1209675"/>
                  <wp:effectExtent l="0" t="0" r="0" b="9525"/>
                  <wp:wrapThrough wrapText="bothSides">
                    <wp:wrapPolygon edited="0">
                      <wp:start x="0" y="0"/>
                      <wp:lineTo x="0" y="21430"/>
                      <wp:lineTo x="21377" y="21430"/>
                      <wp:lineTo x="21377" y="0"/>
                      <wp:lineTo x="0" y="0"/>
                    </wp:wrapPolygon>
                  </wp:wrapThrough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7850" cy="1209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  <w:r>
              <w:rPr>
                <w:noProof/>
                <w:sz w:val="44"/>
                <w:szCs w:val="44"/>
              </w:rPr>
              <w:t xml:space="preserve">  </w:t>
            </w:r>
            <w:r>
              <w:rPr>
                <w:sz w:val="44"/>
                <w:szCs w:val="44"/>
              </w:rPr>
              <w:tab/>
              <w:t xml:space="preserve">                         </w:t>
            </w:r>
            <w:r w:rsidRPr="009F3400">
              <w:rPr>
                <w:sz w:val="44"/>
                <w:szCs w:val="44"/>
              </w:rPr>
              <w:t>Holy Cross Lutheran Church</w:t>
            </w:r>
          </w:p>
          <w:p w14:paraId="6BA38EB1" w14:textId="72AB14F5" w:rsidR="007F1FC7" w:rsidRPr="009F3400" w:rsidRDefault="007F1FC7" w:rsidP="007F1FC7">
            <w:pPr>
              <w:pStyle w:val="Month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</w:t>
            </w:r>
            <w:r w:rsidRPr="009F3400">
              <w:rPr>
                <w:sz w:val="28"/>
                <w:szCs w:val="28"/>
              </w:rPr>
              <w:t>2033 Kaskaskia, Renault, IL 62279</w:t>
            </w:r>
          </w:p>
          <w:p w14:paraId="02EBE4DA" w14:textId="1EEC376F" w:rsidR="007F1FC7" w:rsidRPr="009F3400" w:rsidRDefault="007F1FC7" w:rsidP="007F1FC7">
            <w:pPr>
              <w:pStyle w:val="Month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</w:t>
            </w:r>
            <w:r w:rsidRPr="009F3400">
              <w:rPr>
                <w:sz w:val="28"/>
                <w:szCs w:val="28"/>
              </w:rPr>
              <w:t>618-458-6680</w:t>
            </w:r>
          </w:p>
          <w:p w14:paraId="6DE9B9C3" w14:textId="086ECD03" w:rsidR="007F1FC7" w:rsidRPr="009F3400" w:rsidRDefault="007F1FC7" w:rsidP="007F1FC7">
            <w:pPr>
              <w:pStyle w:val="Month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</w:t>
            </w:r>
            <w:r w:rsidRPr="009F3400">
              <w:rPr>
                <w:sz w:val="28"/>
                <w:szCs w:val="28"/>
              </w:rPr>
              <w:t>Email</w:t>
            </w:r>
            <w:r w:rsidRPr="00E86C7C">
              <w:rPr>
                <w:color w:val="002060"/>
                <w:sz w:val="28"/>
                <w:szCs w:val="28"/>
              </w:rPr>
              <w:t xml:space="preserve">:  </w:t>
            </w:r>
            <w:hyperlink r:id="rId17" w:history="1">
              <w:r w:rsidRPr="00E86C7C">
                <w:rPr>
                  <w:rStyle w:val="Hyperlink"/>
                  <w:color w:val="002060"/>
                  <w:sz w:val="28"/>
                  <w:szCs w:val="28"/>
                </w:rPr>
                <w:t>holycros@htc.net</w:t>
              </w:r>
            </w:hyperlink>
          </w:p>
          <w:p w14:paraId="416110A4" w14:textId="7F123EAE" w:rsidR="007F1FC7" w:rsidRPr="009F3400" w:rsidRDefault="007F1FC7" w:rsidP="007F1FC7">
            <w:pPr>
              <w:pStyle w:val="Month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  </w:t>
            </w:r>
            <w:r w:rsidRPr="009F3400">
              <w:rPr>
                <w:sz w:val="28"/>
                <w:szCs w:val="28"/>
              </w:rPr>
              <w:t>Facebook: Holy Cross Lutheran Church Renault</w:t>
            </w:r>
          </w:p>
          <w:p w14:paraId="3CD1E089" w14:textId="22B9AC76" w:rsidR="007F1FC7" w:rsidRPr="008B60D0" w:rsidRDefault="007F1FC7" w:rsidP="007F1FC7">
            <w:pPr>
              <w:pStyle w:val="Month"/>
              <w:jc w:val="center"/>
              <w:rPr>
                <w:sz w:val="32"/>
                <w:szCs w:val="32"/>
              </w:rPr>
            </w:pPr>
            <w:r>
              <w:rPr>
                <w:sz w:val="28"/>
                <w:szCs w:val="28"/>
              </w:rPr>
              <w:t xml:space="preserve">                    </w:t>
            </w:r>
            <w:r w:rsidRPr="009F3400">
              <w:rPr>
                <w:sz w:val="28"/>
                <w:szCs w:val="28"/>
              </w:rPr>
              <w:t>Web Page: holycross</w:t>
            </w:r>
            <w:r>
              <w:rPr>
                <w:sz w:val="28"/>
                <w:szCs w:val="28"/>
              </w:rPr>
              <w:t>renault</w:t>
            </w:r>
            <w:r w:rsidRPr="009F3400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>org</w:t>
            </w:r>
          </w:p>
        </w:tc>
      </w:tr>
      <w:tr w:rsidR="007F1FC7" w:rsidRPr="008B60D0" w14:paraId="4125A765" w14:textId="77777777" w:rsidTr="007F1FC7">
        <w:trPr>
          <w:trHeight w:val="153"/>
        </w:trPr>
        <w:tc>
          <w:tcPr>
            <w:tcW w:w="15299" w:type="dxa"/>
            <w:tcBorders>
              <w:bottom w:val="single" w:sz="12" w:space="0" w:color="000000" w:themeColor="background1"/>
            </w:tcBorders>
          </w:tcPr>
          <w:p w14:paraId="763F7AE3" w14:textId="03A085B1" w:rsidR="007F1FC7" w:rsidRDefault="007F1FC7" w:rsidP="007F1FC7">
            <w:pPr>
              <w:pStyle w:val="Year"/>
              <w:tabs>
                <w:tab w:val="left" w:pos="615"/>
              </w:tabs>
              <w:jc w:val="left"/>
              <w:rPr>
                <w:rFonts w:asciiTheme="minorHAnsi" w:hAnsiTheme="minorHAnsi"/>
                <w:sz w:val="32"/>
                <w:szCs w:val="32"/>
              </w:rPr>
            </w:pPr>
            <w:r>
              <w:rPr>
                <w:rFonts w:asciiTheme="minorHAnsi" w:hAnsiTheme="minorHAnsi"/>
                <w:sz w:val="32"/>
                <w:szCs w:val="32"/>
              </w:rPr>
              <w:t xml:space="preserve">                       </w:t>
            </w:r>
            <w:r w:rsidR="004001DB">
              <w:rPr>
                <w:rFonts w:asciiTheme="minorHAnsi" w:hAnsiTheme="minorHAnsi"/>
                <w:sz w:val="32"/>
                <w:szCs w:val="32"/>
              </w:rPr>
              <w:t xml:space="preserve">               </w:t>
            </w:r>
            <w:r>
              <w:rPr>
                <w:rFonts w:asciiTheme="minorHAnsi" w:hAnsiTheme="minorHAnsi"/>
                <w:sz w:val="32"/>
                <w:szCs w:val="32"/>
              </w:rPr>
              <w:t xml:space="preserve"> 1853 – “</w:t>
            </w:r>
            <w:r w:rsidR="004B6604" w:rsidRPr="004B6604">
              <w:rPr>
                <w:rFonts w:asciiTheme="minorHAnsi" w:hAnsiTheme="minorHAnsi"/>
                <w:sz w:val="32"/>
                <w:szCs w:val="32"/>
              </w:rPr>
              <w:t>COMFORT, COMFORT</w:t>
            </w:r>
            <w:r w:rsidR="004B6604">
              <w:rPr>
                <w:rFonts w:asciiTheme="minorHAnsi" w:hAnsiTheme="minorHAnsi"/>
                <w:sz w:val="32"/>
                <w:szCs w:val="32"/>
              </w:rPr>
              <w:t xml:space="preserve"> YE MY PEOPLE</w:t>
            </w:r>
            <w:r>
              <w:rPr>
                <w:rFonts w:asciiTheme="minorHAnsi" w:hAnsiTheme="minorHAnsi"/>
                <w:sz w:val="32"/>
                <w:szCs w:val="32"/>
              </w:rPr>
              <w:t>” - 202</w:t>
            </w:r>
            <w:r w:rsidR="004B6604">
              <w:rPr>
                <w:rFonts w:asciiTheme="minorHAnsi" w:hAnsiTheme="minorHAnsi"/>
                <w:sz w:val="32"/>
                <w:szCs w:val="32"/>
              </w:rPr>
              <w:t>6</w:t>
            </w:r>
          </w:p>
        </w:tc>
        <w:tc>
          <w:tcPr>
            <w:tcW w:w="15299" w:type="dxa"/>
            <w:tcBorders>
              <w:bottom w:val="single" w:sz="12" w:space="0" w:color="000000" w:themeColor="background1"/>
            </w:tcBorders>
          </w:tcPr>
          <w:p w14:paraId="3EBF04BD" w14:textId="256D8978" w:rsidR="007F1FC7" w:rsidRPr="000611C5" w:rsidRDefault="007F1FC7" w:rsidP="007F1FC7">
            <w:pPr>
              <w:pStyle w:val="Year"/>
              <w:tabs>
                <w:tab w:val="left" w:pos="615"/>
              </w:tabs>
              <w:jc w:val="left"/>
              <w:rPr>
                <w:rFonts w:asciiTheme="minorHAnsi" w:hAnsiTheme="minorHAnsi"/>
                <w:sz w:val="32"/>
                <w:szCs w:val="32"/>
              </w:rPr>
            </w:pPr>
            <w:r>
              <w:rPr>
                <w:rFonts w:asciiTheme="minorHAnsi" w:hAnsiTheme="minorHAnsi"/>
                <w:sz w:val="32"/>
                <w:szCs w:val="32"/>
              </w:rPr>
              <w:tab/>
            </w:r>
          </w:p>
        </w:tc>
      </w:tr>
      <w:tr w:rsidR="007F1FC7" w:rsidRPr="008B60D0" w14:paraId="24AC1F51" w14:textId="77777777" w:rsidTr="007F35FB">
        <w:trPr>
          <w:trHeight w:val="429"/>
        </w:trPr>
        <w:tc>
          <w:tcPr>
            <w:tcW w:w="15299" w:type="dxa"/>
            <w:tcBorders>
              <w:top w:val="single" w:sz="12" w:space="0" w:color="000000" w:themeColor="background1"/>
            </w:tcBorders>
            <w:vAlign w:val="center"/>
          </w:tcPr>
          <w:p w14:paraId="2CCD9D22" w14:textId="606D4DB9" w:rsidR="007F1FC7" w:rsidRDefault="007F1FC7" w:rsidP="007F1FC7">
            <w:pPr>
              <w:pStyle w:val="Subtitl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  </w:t>
            </w:r>
            <w:r w:rsidR="005A469A">
              <w:rPr>
                <w:sz w:val="32"/>
                <w:szCs w:val="32"/>
              </w:rPr>
              <w:t xml:space="preserve">      </w:t>
            </w:r>
            <w:r w:rsidR="001C69D4">
              <w:rPr>
                <w:sz w:val="32"/>
                <w:szCs w:val="32"/>
              </w:rPr>
              <w:t xml:space="preserve">    </w:t>
            </w:r>
            <w:r>
              <w:rPr>
                <w:sz w:val="32"/>
                <w:szCs w:val="32"/>
              </w:rPr>
              <w:t xml:space="preserve">  </w:t>
            </w:r>
            <w:r w:rsidR="00385BAF">
              <w:rPr>
                <w:sz w:val="32"/>
                <w:szCs w:val="32"/>
              </w:rPr>
              <w:t>January</w:t>
            </w:r>
            <w:r>
              <w:rPr>
                <w:sz w:val="32"/>
                <w:szCs w:val="32"/>
              </w:rPr>
              <w:t xml:space="preserve">                                    </w:t>
            </w:r>
            <w:r w:rsidR="004001DB">
              <w:rPr>
                <w:sz w:val="32"/>
                <w:szCs w:val="32"/>
              </w:rPr>
              <w:t xml:space="preserve">        </w:t>
            </w:r>
            <w:r>
              <w:rPr>
                <w:sz w:val="32"/>
                <w:szCs w:val="32"/>
              </w:rPr>
              <w:t xml:space="preserve"> Calendar of Events                                              202</w:t>
            </w:r>
            <w:r w:rsidR="004B6604">
              <w:rPr>
                <w:sz w:val="32"/>
                <w:szCs w:val="32"/>
              </w:rPr>
              <w:t>6</w:t>
            </w:r>
          </w:p>
        </w:tc>
        <w:tc>
          <w:tcPr>
            <w:tcW w:w="15299" w:type="dxa"/>
            <w:tcBorders>
              <w:top w:val="single" w:sz="12" w:space="0" w:color="000000" w:themeColor="background1"/>
            </w:tcBorders>
            <w:vAlign w:val="center"/>
          </w:tcPr>
          <w:p w14:paraId="5C939446" w14:textId="7C5A3C70" w:rsidR="007F1FC7" w:rsidRPr="008B60D0" w:rsidRDefault="007F1FC7" w:rsidP="007F1FC7">
            <w:pPr>
              <w:pStyle w:val="Subtitl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    January                                              Calendar of Events                                                        2022</w:t>
            </w:r>
          </w:p>
        </w:tc>
      </w:tr>
    </w:tbl>
    <w:tbl>
      <w:tblPr>
        <w:tblStyle w:val="TableCalendar"/>
        <w:tblW w:w="5074" w:type="pct"/>
        <w:tblInd w:w="-278" w:type="dxa"/>
        <w:tblLook w:val="0420" w:firstRow="1" w:lastRow="0" w:firstColumn="0" w:lastColumn="0" w:noHBand="0" w:noVBand="1"/>
        <w:tblCaption w:val="Layout table"/>
      </w:tblPr>
      <w:tblGrid>
        <w:gridCol w:w="2922"/>
        <w:gridCol w:w="1918"/>
        <w:gridCol w:w="2101"/>
        <w:gridCol w:w="2375"/>
        <w:gridCol w:w="1827"/>
        <w:gridCol w:w="1751"/>
        <w:gridCol w:w="1995"/>
      </w:tblGrid>
      <w:tr w:rsidR="001B4B1A" w14:paraId="41D47E88" w14:textId="77777777" w:rsidTr="007F1BE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35"/>
        </w:trPr>
        <w:sdt>
          <w:sdtPr>
            <w:id w:val="2085032416"/>
            <w:placeholder>
              <w:docPart w:val="B6562CE7E21E4CF49638B6C51B9BC14A"/>
            </w:placeholder>
            <w:temporary/>
            <w:showingPlcHdr/>
            <w15:appearance w15:val="hidden"/>
          </w:sdtPr>
          <w:sdtContent>
            <w:tc>
              <w:tcPr>
                <w:tcW w:w="2922" w:type="dxa"/>
              </w:tcPr>
              <w:p w14:paraId="767666DE" w14:textId="77777777" w:rsidR="00EA415B" w:rsidRDefault="00375B27">
                <w:pPr>
                  <w:pStyle w:val="Days"/>
                </w:pPr>
                <w:r w:rsidRPr="00EF6E4D">
                  <w:rPr>
                    <w:color w:val="FFFFFF"/>
                  </w:rPr>
                  <w:t>Sunday</w:t>
                </w:r>
              </w:p>
            </w:tc>
          </w:sdtContent>
        </w:sdt>
        <w:tc>
          <w:tcPr>
            <w:tcW w:w="1918" w:type="dxa"/>
          </w:tcPr>
          <w:p w14:paraId="37555A45" w14:textId="77777777" w:rsidR="00EA415B" w:rsidRDefault="00000000">
            <w:pPr>
              <w:pStyle w:val="Days"/>
            </w:pPr>
            <w:sdt>
              <w:sdtPr>
                <w:id w:val="2141225648"/>
                <w:placeholder>
                  <w:docPart w:val="E56EF39D20FB4768875BD16BCCC3B321"/>
                </w:placeholder>
                <w:temporary/>
                <w:showingPlcHdr/>
                <w15:appearance w15:val="hidden"/>
              </w:sdtPr>
              <w:sdtContent>
                <w:r w:rsidR="00375B27" w:rsidRPr="00EF6E4D">
                  <w:rPr>
                    <w:color w:val="FFFFFF"/>
                  </w:rPr>
                  <w:t>Monday</w:t>
                </w:r>
              </w:sdtContent>
            </w:sdt>
          </w:p>
        </w:tc>
        <w:tc>
          <w:tcPr>
            <w:tcW w:w="2101" w:type="dxa"/>
          </w:tcPr>
          <w:p w14:paraId="6074DA36" w14:textId="77777777" w:rsidR="00EA415B" w:rsidRDefault="00000000">
            <w:pPr>
              <w:pStyle w:val="Days"/>
            </w:pPr>
            <w:sdt>
              <w:sdtPr>
                <w:id w:val="-225834277"/>
                <w:placeholder>
                  <w:docPart w:val="F87CE739BAE64EC2AAD12344A407CA0F"/>
                </w:placeholder>
                <w:temporary/>
                <w:showingPlcHdr/>
                <w15:appearance w15:val="hidden"/>
              </w:sdtPr>
              <w:sdtContent>
                <w:r w:rsidR="00375B27" w:rsidRPr="00EF6E4D">
                  <w:rPr>
                    <w:color w:val="FFFFFF"/>
                  </w:rPr>
                  <w:t>Tuesday</w:t>
                </w:r>
              </w:sdtContent>
            </w:sdt>
          </w:p>
        </w:tc>
        <w:tc>
          <w:tcPr>
            <w:tcW w:w="2375" w:type="dxa"/>
          </w:tcPr>
          <w:p w14:paraId="7DE43EF4" w14:textId="77777777" w:rsidR="00EA415B" w:rsidRDefault="00000000">
            <w:pPr>
              <w:pStyle w:val="Days"/>
            </w:pPr>
            <w:sdt>
              <w:sdtPr>
                <w:id w:val="-1121838800"/>
                <w:placeholder>
                  <w:docPart w:val="BED9F56643234205A738FB90CCB65145"/>
                </w:placeholder>
                <w:temporary/>
                <w:showingPlcHdr/>
                <w15:appearance w15:val="hidden"/>
              </w:sdtPr>
              <w:sdtContent>
                <w:r w:rsidR="00375B27" w:rsidRPr="00EF6E4D">
                  <w:rPr>
                    <w:color w:val="FFFFFF"/>
                  </w:rPr>
                  <w:t>Wednesday</w:t>
                </w:r>
              </w:sdtContent>
            </w:sdt>
          </w:p>
        </w:tc>
        <w:tc>
          <w:tcPr>
            <w:tcW w:w="1827" w:type="dxa"/>
          </w:tcPr>
          <w:p w14:paraId="385001B7" w14:textId="18EBBA1B" w:rsidR="00EA415B" w:rsidRDefault="00000000">
            <w:pPr>
              <w:pStyle w:val="Days"/>
            </w:pPr>
            <w:sdt>
              <w:sdtPr>
                <w:id w:val="-1805692476"/>
                <w:placeholder>
                  <w:docPart w:val="957FCF2D29A0478494044B9C19C68523"/>
                </w:placeholder>
                <w:temporary/>
                <w:showingPlcHdr/>
                <w15:appearance w15:val="hidden"/>
              </w:sdtPr>
              <w:sdtContent>
                <w:r w:rsidR="00375B27" w:rsidRPr="00EF6E4D">
                  <w:rPr>
                    <w:color w:val="FFFFFF"/>
                  </w:rPr>
                  <w:t>Thursday</w:t>
                </w:r>
              </w:sdtContent>
            </w:sdt>
          </w:p>
        </w:tc>
        <w:tc>
          <w:tcPr>
            <w:tcW w:w="1751" w:type="dxa"/>
          </w:tcPr>
          <w:p w14:paraId="705E92AF" w14:textId="77777777" w:rsidR="00EA415B" w:rsidRDefault="00000000">
            <w:pPr>
              <w:pStyle w:val="Days"/>
            </w:pPr>
            <w:sdt>
              <w:sdtPr>
                <w:id w:val="815225377"/>
                <w:placeholder>
                  <w:docPart w:val="63DF600283174A8DA8A52CF889C1E11D"/>
                </w:placeholder>
                <w:temporary/>
                <w:showingPlcHdr/>
                <w15:appearance w15:val="hidden"/>
              </w:sdtPr>
              <w:sdtContent>
                <w:r w:rsidR="00375B27" w:rsidRPr="00EF6E4D">
                  <w:rPr>
                    <w:color w:val="FFFFFF"/>
                  </w:rPr>
                  <w:t>Friday</w:t>
                </w:r>
              </w:sdtContent>
            </w:sdt>
          </w:p>
        </w:tc>
        <w:tc>
          <w:tcPr>
            <w:tcW w:w="1995" w:type="dxa"/>
          </w:tcPr>
          <w:p w14:paraId="772E2F2B" w14:textId="77777777" w:rsidR="00EA415B" w:rsidRDefault="00000000">
            <w:pPr>
              <w:pStyle w:val="Days"/>
            </w:pPr>
            <w:sdt>
              <w:sdtPr>
                <w:id w:val="36251574"/>
                <w:placeholder>
                  <w:docPart w:val="6050338E56BC40D4A9E242EBD5E9886A"/>
                </w:placeholder>
                <w:temporary/>
                <w:showingPlcHdr/>
                <w15:appearance w15:val="hidden"/>
              </w:sdtPr>
              <w:sdtContent>
                <w:r w:rsidR="00375B27" w:rsidRPr="00EF6E4D">
                  <w:rPr>
                    <w:color w:val="FFFFFF"/>
                  </w:rPr>
                  <w:t>Saturday</w:t>
                </w:r>
              </w:sdtContent>
            </w:sdt>
          </w:p>
        </w:tc>
      </w:tr>
      <w:tr w:rsidR="001B4B1A" w14:paraId="35C6B413" w14:textId="77777777" w:rsidTr="007F1BEA">
        <w:trPr>
          <w:trHeight w:val="184"/>
        </w:trPr>
        <w:tc>
          <w:tcPr>
            <w:tcW w:w="2922" w:type="dxa"/>
            <w:tcBorders>
              <w:bottom w:val="nil"/>
            </w:tcBorders>
          </w:tcPr>
          <w:p w14:paraId="1006EF44" w14:textId="616AB92B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4330B0">
              <w:instrText>Saturday</w:instrText>
            </w:r>
            <w:r>
              <w:fldChar w:fldCharType="end"/>
            </w:r>
            <w:r>
              <w:instrText xml:space="preserve"> = "Sunday" 1 ""</w:instrText>
            </w:r>
            <w:r>
              <w:fldChar w:fldCharType="end"/>
            </w:r>
          </w:p>
        </w:tc>
        <w:tc>
          <w:tcPr>
            <w:tcW w:w="1918" w:type="dxa"/>
            <w:tcBorders>
              <w:bottom w:val="nil"/>
            </w:tcBorders>
          </w:tcPr>
          <w:p w14:paraId="7515BE98" w14:textId="6F0B9215" w:rsidR="00155F03" w:rsidRDefault="00155F03" w:rsidP="00402A21">
            <w:pPr>
              <w:jc w:val="right"/>
            </w:pPr>
          </w:p>
        </w:tc>
        <w:tc>
          <w:tcPr>
            <w:tcW w:w="2101" w:type="dxa"/>
            <w:tcBorders>
              <w:bottom w:val="nil"/>
            </w:tcBorders>
          </w:tcPr>
          <w:p w14:paraId="5E3DC494" w14:textId="72972DB6" w:rsidR="00EA415B" w:rsidRDefault="00375B27" w:rsidP="00402A21">
            <w:pPr>
              <w:jc w:val="right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4330B0">
              <w:instrText>Saturday</w:instrText>
            </w:r>
            <w:r>
              <w:fldChar w:fldCharType="end"/>
            </w:r>
            <w:r>
              <w:instrText xml:space="preserve"> = "Tuesday"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=B2 </w:instrText>
            </w:r>
            <w:r>
              <w:fldChar w:fldCharType="separate"/>
            </w:r>
            <w:r w:rsidR="004330B0"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=B2+1 </w:instrText>
            </w:r>
            <w:r>
              <w:fldChar w:fldCharType="separate"/>
            </w:r>
            <w:r w:rsidR="005B0C48"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2375" w:type="dxa"/>
            <w:tcBorders>
              <w:bottom w:val="nil"/>
            </w:tcBorders>
          </w:tcPr>
          <w:p w14:paraId="02AB493F" w14:textId="11B981BF" w:rsidR="00EA415B" w:rsidRDefault="00EA415B" w:rsidP="00402A21">
            <w:pPr>
              <w:jc w:val="right"/>
            </w:pPr>
          </w:p>
        </w:tc>
        <w:tc>
          <w:tcPr>
            <w:tcW w:w="1827" w:type="dxa"/>
            <w:tcBorders>
              <w:bottom w:val="nil"/>
            </w:tcBorders>
          </w:tcPr>
          <w:p w14:paraId="0025A373" w14:textId="14B33663" w:rsidR="00EA415B" w:rsidRDefault="00EA415B" w:rsidP="00402A21">
            <w:pPr>
              <w:jc w:val="right"/>
            </w:pPr>
          </w:p>
        </w:tc>
        <w:tc>
          <w:tcPr>
            <w:tcW w:w="1751" w:type="dxa"/>
            <w:tcBorders>
              <w:bottom w:val="nil"/>
            </w:tcBorders>
          </w:tcPr>
          <w:p w14:paraId="3EFC10AD" w14:textId="48A565FD" w:rsidR="00EA415B" w:rsidRDefault="00EA415B" w:rsidP="00DB39D3">
            <w:pPr>
              <w:jc w:val="right"/>
            </w:pPr>
          </w:p>
        </w:tc>
        <w:tc>
          <w:tcPr>
            <w:tcW w:w="1995" w:type="dxa"/>
            <w:tcBorders>
              <w:bottom w:val="nil"/>
            </w:tcBorders>
          </w:tcPr>
          <w:p w14:paraId="67189987" w14:textId="15411F2D" w:rsidR="00EA415B" w:rsidRDefault="00EA415B" w:rsidP="00DB39D3">
            <w:pPr>
              <w:jc w:val="right"/>
            </w:pPr>
          </w:p>
        </w:tc>
      </w:tr>
      <w:tr w:rsidR="001B4B1A" w14:paraId="418AB044" w14:textId="77777777" w:rsidTr="007F1BEA">
        <w:trPr>
          <w:trHeight w:hRule="exact" w:val="82"/>
        </w:trPr>
        <w:tc>
          <w:tcPr>
            <w:tcW w:w="2922" w:type="dxa"/>
            <w:tcBorders>
              <w:top w:val="nil"/>
              <w:bottom w:val="single" w:sz="6" w:space="0" w:color="000000" w:themeColor="background1" w:themeShade="BF"/>
            </w:tcBorders>
          </w:tcPr>
          <w:p w14:paraId="751A5CAE" w14:textId="2BA720EB" w:rsidR="00C90C3A" w:rsidRDefault="00C90C3A" w:rsidP="00C90C3A">
            <w:pPr>
              <w:jc w:val="right"/>
            </w:pPr>
          </w:p>
          <w:p w14:paraId="22F70330" w14:textId="7CDCFBCE" w:rsidR="008B60D0" w:rsidRPr="00C90C3A" w:rsidRDefault="008B60D0" w:rsidP="00C90C3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18" w:type="dxa"/>
            <w:tcBorders>
              <w:top w:val="nil"/>
              <w:bottom w:val="single" w:sz="6" w:space="0" w:color="000000" w:themeColor="background1" w:themeShade="BF"/>
            </w:tcBorders>
          </w:tcPr>
          <w:p w14:paraId="79420A72" w14:textId="0A6E1315" w:rsidR="00155F03" w:rsidRDefault="00155F03" w:rsidP="00155F03"/>
        </w:tc>
        <w:tc>
          <w:tcPr>
            <w:tcW w:w="2101" w:type="dxa"/>
            <w:tcBorders>
              <w:top w:val="nil"/>
              <w:bottom w:val="single" w:sz="6" w:space="0" w:color="000000" w:themeColor="background1" w:themeShade="BF"/>
            </w:tcBorders>
          </w:tcPr>
          <w:p w14:paraId="7597B896" w14:textId="31C98B59" w:rsidR="00812385" w:rsidRDefault="00812385" w:rsidP="0038588B">
            <w:pPr>
              <w:spacing w:after="0"/>
            </w:pPr>
          </w:p>
        </w:tc>
        <w:tc>
          <w:tcPr>
            <w:tcW w:w="2375" w:type="dxa"/>
            <w:tcBorders>
              <w:top w:val="nil"/>
              <w:bottom w:val="single" w:sz="6" w:space="0" w:color="000000" w:themeColor="background1" w:themeShade="BF"/>
            </w:tcBorders>
          </w:tcPr>
          <w:p w14:paraId="58915863" w14:textId="5E3C9153" w:rsidR="00A1229C" w:rsidRPr="00EE52FA" w:rsidRDefault="00A1229C" w:rsidP="00325A15">
            <w:pPr>
              <w:jc w:val="right"/>
              <w:rPr>
                <w:highlight w:val="yellow"/>
              </w:rPr>
            </w:pPr>
          </w:p>
        </w:tc>
        <w:tc>
          <w:tcPr>
            <w:tcW w:w="1827" w:type="dxa"/>
            <w:tcBorders>
              <w:top w:val="nil"/>
              <w:bottom w:val="single" w:sz="6" w:space="0" w:color="000000" w:themeColor="background1" w:themeShade="BF"/>
            </w:tcBorders>
          </w:tcPr>
          <w:p w14:paraId="6A63D5C9" w14:textId="5F62493A" w:rsidR="00EE52FA" w:rsidRDefault="00EE52FA" w:rsidP="00EE52FA">
            <w:pPr>
              <w:jc w:val="right"/>
            </w:pPr>
          </w:p>
          <w:p w14:paraId="20330144" w14:textId="5A7260CE" w:rsidR="00FB02EF" w:rsidRDefault="00FB02EF" w:rsidP="00EE52FA">
            <w:pPr>
              <w:jc w:val="right"/>
            </w:pPr>
          </w:p>
          <w:p w14:paraId="130D6A59" w14:textId="2128C274" w:rsidR="00EE52FA" w:rsidRDefault="00EE52FA" w:rsidP="00FB02EF">
            <w:pPr>
              <w:jc w:val="center"/>
            </w:pPr>
          </w:p>
          <w:p w14:paraId="5AF8BE95" w14:textId="3B38DC76" w:rsidR="00EA415B" w:rsidRDefault="00EA415B" w:rsidP="00AB2573">
            <w:pPr>
              <w:jc w:val="center"/>
            </w:pPr>
          </w:p>
        </w:tc>
        <w:tc>
          <w:tcPr>
            <w:tcW w:w="1751" w:type="dxa"/>
            <w:tcBorders>
              <w:top w:val="nil"/>
              <w:bottom w:val="single" w:sz="6" w:space="0" w:color="000000" w:themeColor="background1" w:themeShade="BF"/>
            </w:tcBorders>
          </w:tcPr>
          <w:p w14:paraId="13B43432" w14:textId="2DC7DC8F" w:rsidR="00EA415B" w:rsidRDefault="00EA415B"/>
        </w:tc>
        <w:tc>
          <w:tcPr>
            <w:tcW w:w="1995" w:type="dxa"/>
            <w:tcBorders>
              <w:top w:val="nil"/>
              <w:bottom w:val="single" w:sz="6" w:space="0" w:color="000000" w:themeColor="background1" w:themeShade="BF"/>
            </w:tcBorders>
          </w:tcPr>
          <w:p w14:paraId="03432262" w14:textId="6AE13107" w:rsidR="00EA415B" w:rsidRDefault="00EA415B"/>
        </w:tc>
      </w:tr>
      <w:tr w:rsidR="001B4B1A" w14:paraId="7E6AF327" w14:textId="77777777" w:rsidTr="007F1BEA">
        <w:trPr>
          <w:trHeight w:val="172"/>
        </w:trPr>
        <w:tc>
          <w:tcPr>
            <w:tcW w:w="2922" w:type="dxa"/>
            <w:tcBorders>
              <w:top w:val="single" w:sz="6" w:space="0" w:color="000000" w:themeColor="background1" w:themeShade="BF"/>
              <w:bottom w:val="nil"/>
            </w:tcBorders>
          </w:tcPr>
          <w:p w14:paraId="16CDCF7C" w14:textId="035B330C" w:rsidR="007A52D9" w:rsidRDefault="007A52D9" w:rsidP="007A52D9">
            <w:pPr>
              <w:spacing w:before="0" w:after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Council Meeting Jan 14 </w:t>
            </w:r>
          </w:p>
          <w:p w14:paraId="063A3F33" w14:textId="3C785F1D" w:rsidR="004775D6" w:rsidRDefault="007A52D9" w:rsidP="007A52D9">
            <w:pPr>
              <w:spacing w:before="0" w:after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at 7:</w:t>
            </w:r>
            <w:r w:rsidR="002D3165">
              <w:rPr>
                <w:b/>
                <w:bCs/>
              </w:rPr>
              <w:t>0</w:t>
            </w:r>
            <w:r>
              <w:rPr>
                <w:b/>
                <w:bCs/>
              </w:rPr>
              <w:t>0 pm</w:t>
            </w:r>
          </w:p>
          <w:p w14:paraId="2E68A457" w14:textId="77777777" w:rsidR="00FE1970" w:rsidRDefault="001554BF" w:rsidP="007A52D9">
            <w:pPr>
              <w:spacing w:before="0" w:after="0"/>
              <w:jc w:val="center"/>
              <w:rPr>
                <w:b/>
                <w:bCs/>
              </w:rPr>
            </w:pPr>
            <w:r>
              <w:rPr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796480" behindDoc="0" locked="0" layoutInCell="1" allowOverlap="1" wp14:anchorId="44060BC0" wp14:editId="0FE2D514">
                      <wp:simplePos x="0" y="0"/>
                      <wp:positionH relativeFrom="column">
                        <wp:posOffset>1564640</wp:posOffset>
                      </wp:positionH>
                      <wp:positionV relativeFrom="paragraph">
                        <wp:posOffset>69214</wp:posOffset>
                      </wp:positionV>
                      <wp:extent cx="429260" cy="104775"/>
                      <wp:effectExtent l="0" t="76200" r="66040" b="85725"/>
                      <wp:wrapNone/>
                      <wp:docPr id="137227619" name="Connector: Elbow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29260" cy="104775"/>
                              </a:xfrm>
                              <a:prstGeom prst="bentConnector3">
                                <a:avLst/>
                              </a:prstGeom>
                              <a:ln>
                                <a:headEnd type="triangle"/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CE3C266" id="_x0000_t34" coordsize="21600,21600" o:spt="34" o:oned="t" adj="10800" path="m,l@0,0@0,21600,21600,21600e" filled="f">
                      <v:stroke joinstyle="miter"/>
                      <v:formulas>
                        <v:f eqn="val #0"/>
                      </v:formulas>
                      <v:path arrowok="t" fillok="f" o:connecttype="none"/>
                      <v:handles>
                        <v:h position="#0,center"/>
                      </v:handles>
                      <o:lock v:ext="edit" shapetype="t"/>
                    </v:shapetype>
                    <v:shape id="Connector: Elbow 1" o:spid="_x0000_s1026" type="#_x0000_t34" style="position:absolute;margin-left:123.2pt;margin-top:5.45pt;width:33.8pt;height:8.25pt;z-index:251796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" strokecolor="#d34817 [3204]" strokeweight=".5pt">
                      <v:stroke startarrow="block" endarrow="block"/>
                    </v:shape>
                  </w:pict>
                </mc:Fallback>
              </mc:AlternateContent>
            </w:r>
            <w:r w:rsidR="007A52D9">
              <w:rPr>
                <w:b/>
                <w:bCs/>
              </w:rPr>
              <w:t xml:space="preserve">Voters/ Congregational Meeting Jan </w:t>
            </w:r>
            <w:r w:rsidR="004B6604">
              <w:rPr>
                <w:b/>
                <w:bCs/>
              </w:rPr>
              <w:t>26</w:t>
            </w:r>
            <w:r w:rsidR="007A52D9">
              <w:rPr>
                <w:b/>
                <w:bCs/>
              </w:rPr>
              <w:t xml:space="preserve"> </w:t>
            </w:r>
          </w:p>
          <w:p w14:paraId="0098F00F" w14:textId="272E382B" w:rsidR="00E92507" w:rsidRPr="004775D6" w:rsidRDefault="00E92507" w:rsidP="007A52D9">
            <w:pPr>
              <w:spacing w:before="0" w:after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7:00 pm</w:t>
            </w:r>
          </w:p>
        </w:tc>
        <w:tc>
          <w:tcPr>
            <w:tcW w:w="1918" w:type="dxa"/>
            <w:tcBorders>
              <w:top w:val="single" w:sz="6" w:space="0" w:color="000000" w:themeColor="background1" w:themeShade="BF"/>
              <w:bottom w:val="nil"/>
            </w:tcBorders>
          </w:tcPr>
          <w:p w14:paraId="6716AE6C" w14:textId="7DF20826" w:rsidR="00EA415B" w:rsidRDefault="007A52D9" w:rsidP="004B196F">
            <w:pPr>
              <w:jc w:val="right"/>
            </w:pPr>
            <w:r>
              <w:rPr>
                <w:noProof/>
              </w:rPr>
              <w:drawing>
                <wp:anchor distT="0" distB="0" distL="114300" distR="114300" simplePos="0" relativeHeight="251795456" behindDoc="0" locked="0" layoutInCell="1" allowOverlap="1" wp14:anchorId="087F221D" wp14:editId="32A3C6FF">
                  <wp:simplePos x="0" y="0"/>
                  <wp:positionH relativeFrom="column">
                    <wp:posOffset>-45085</wp:posOffset>
                  </wp:positionH>
                  <wp:positionV relativeFrom="paragraph">
                    <wp:posOffset>23495</wp:posOffset>
                  </wp:positionV>
                  <wp:extent cx="1076325" cy="742950"/>
                  <wp:effectExtent l="0" t="0" r="9525" b="0"/>
                  <wp:wrapNone/>
                  <wp:docPr id="1591302555" name="Picture 1" descr="annual congregational meeting clipart 13 free Cliparts | Download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annual congregational meeting clipart 13 free Cliparts | Download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6325" cy="742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063E2148" w14:textId="067BF91A" w:rsidR="00FB763F" w:rsidRDefault="00FB763F" w:rsidP="004B196F">
            <w:pPr>
              <w:jc w:val="right"/>
            </w:pPr>
          </w:p>
        </w:tc>
        <w:tc>
          <w:tcPr>
            <w:tcW w:w="2101" w:type="dxa"/>
            <w:tcBorders>
              <w:top w:val="single" w:sz="6" w:space="0" w:color="000000" w:themeColor="background1" w:themeShade="BF"/>
              <w:bottom w:val="nil"/>
            </w:tcBorders>
          </w:tcPr>
          <w:p w14:paraId="188F729E" w14:textId="1B3F48AB" w:rsidR="005C7434" w:rsidRDefault="005C7434" w:rsidP="00325A15">
            <w:pPr>
              <w:jc w:val="right"/>
            </w:pPr>
          </w:p>
        </w:tc>
        <w:tc>
          <w:tcPr>
            <w:tcW w:w="2375" w:type="dxa"/>
            <w:tcBorders>
              <w:top w:val="single" w:sz="6" w:space="0" w:color="000000" w:themeColor="background1" w:themeShade="BF"/>
              <w:bottom w:val="nil"/>
            </w:tcBorders>
          </w:tcPr>
          <w:p w14:paraId="67960249" w14:textId="0B00A06D" w:rsidR="00FB763F" w:rsidRDefault="00FB763F" w:rsidP="00A33986">
            <w:pPr>
              <w:jc w:val="right"/>
            </w:pPr>
          </w:p>
          <w:p w14:paraId="522CE3DB" w14:textId="6210571B" w:rsidR="006F5D24" w:rsidRPr="00EE52FA" w:rsidRDefault="006F5D24" w:rsidP="00A33986">
            <w:pPr>
              <w:jc w:val="center"/>
              <w:rPr>
                <w:highlight w:val="yellow"/>
              </w:rPr>
            </w:pPr>
          </w:p>
        </w:tc>
        <w:tc>
          <w:tcPr>
            <w:tcW w:w="1827" w:type="dxa"/>
            <w:tcBorders>
              <w:top w:val="single" w:sz="6" w:space="0" w:color="000000" w:themeColor="background1" w:themeShade="BF"/>
              <w:bottom w:val="nil"/>
            </w:tcBorders>
          </w:tcPr>
          <w:p w14:paraId="559C1B7A" w14:textId="7E67B2AF" w:rsidR="00FB763F" w:rsidRDefault="004B6604" w:rsidP="00C90C3A">
            <w:pPr>
              <w:jc w:val="right"/>
            </w:pPr>
            <w:r>
              <w:rPr>
                <w:noProof/>
              </w:rPr>
              <w:drawing>
                <wp:anchor distT="0" distB="0" distL="114300" distR="114300" simplePos="0" relativeHeight="251793408" behindDoc="0" locked="0" layoutInCell="1" allowOverlap="1" wp14:anchorId="61E9372E" wp14:editId="1AA427B6">
                  <wp:simplePos x="0" y="0"/>
                  <wp:positionH relativeFrom="column">
                    <wp:posOffset>-35560</wp:posOffset>
                  </wp:positionH>
                  <wp:positionV relativeFrom="paragraph">
                    <wp:posOffset>118745</wp:posOffset>
                  </wp:positionV>
                  <wp:extent cx="1000125" cy="647700"/>
                  <wp:effectExtent l="0" t="0" r="9525" b="0"/>
                  <wp:wrapNone/>
                  <wp:docPr id="1" name="Picture 1" descr="See the source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See the source im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0125" cy="647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t>1</w:t>
            </w:r>
          </w:p>
          <w:p w14:paraId="1F2E3BEF" w14:textId="2C15CEC0" w:rsidR="00FB763F" w:rsidRDefault="00FB763F" w:rsidP="00FB763F">
            <w:pPr>
              <w:jc w:val="center"/>
            </w:pPr>
          </w:p>
        </w:tc>
        <w:tc>
          <w:tcPr>
            <w:tcW w:w="1751" w:type="dxa"/>
            <w:tcBorders>
              <w:top w:val="single" w:sz="6" w:space="0" w:color="000000" w:themeColor="background1" w:themeShade="BF"/>
              <w:bottom w:val="nil"/>
            </w:tcBorders>
          </w:tcPr>
          <w:p w14:paraId="4BBDF0AD" w14:textId="526C2C45" w:rsidR="00EA415B" w:rsidRDefault="004B6604" w:rsidP="004B196F">
            <w:pPr>
              <w:jc w:val="right"/>
            </w:pPr>
            <w:r>
              <w:t>2</w:t>
            </w:r>
          </w:p>
        </w:tc>
        <w:tc>
          <w:tcPr>
            <w:tcW w:w="1995" w:type="dxa"/>
            <w:tcBorders>
              <w:top w:val="single" w:sz="6" w:space="0" w:color="000000" w:themeColor="background1" w:themeShade="BF"/>
              <w:bottom w:val="nil"/>
            </w:tcBorders>
          </w:tcPr>
          <w:p w14:paraId="50C7072C" w14:textId="4C93A187" w:rsidR="006353B5" w:rsidRDefault="004B6604" w:rsidP="008603A5">
            <w:pPr>
              <w:jc w:val="right"/>
            </w:pPr>
            <w:r>
              <w:t>3</w:t>
            </w:r>
          </w:p>
        </w:tc>
      </w:tr>
      <w:tr w:rsidR="001B4B1A" w14:paraId="10152C5E" w14:textId="77777777" w:rsidTr="00E92507">
        <w:trPr>
          <w:trHeight w:hRule="exact" w:val="234"/>
        </w:trPr>
        <w:tc>
          <w:tcPr>
            <w:tcW w:w="2922" w:type="dxa"/>
            <w:tcBorders>
              <w:top w:val="nil"/>
              <w:bottom w:val="single" w:sz="6" w:space="0" w:color="000000" w:themeColor="background1" w:themeShade="BF"/>
            </w:tcBorders>
          </w:tcPr>
          <w:p w14:paraId="67FF2D01" w14:textId="4A84729B" w:rsidR="00477E16" w:rsidRDefault="00477E16" w:rsidP="007A52D9">
            <w:pPr>
              <w:jc w:val="center"/>
            </w:pPr>
          </w:p>
        </w:tc>
        <w:tc>
          <w:tcPr>
            <w:tcW w:w="1918" w:type="dxa"/>
            <w:tcBorders>
              <w:top w:val="nil"/>
              <w:bottom w:val="single" w:sz="6" w:space="0" w:color="000000" w:themeColor="background1" w:themeShade="BF"/>
            </w:tcBorders>
          </w:tcPr>
          <w:p w14:paraId="436E79B9" w14:textId="7FE7FCA7" w:rsidR="00EA415B" w:rsidRDefault="00EA415B"/>
        </w:tc>
        <w:tc>
          <w:tcPr>
            <w:tcW w:w="2101" w:type="dxa"/>
            <w:tcBorders>
              <w:top w:val="nil"/>
              <w:bottom w:val="single" w:sz="6" w:space="0" w:color="000000" w:themeColor="background1" w:themeShade="BF"/>
            </w:tcBorders>
          </w:tcPr>
          <w:p w14:paraId="00407970" w14:textId="0EF59400" w:rsidR="00EA415B" w:rsidRDefault="00EA415B"/>
        </w:tc>
        <w:tc>
          <w:tcPr>
            <w:tcW w:w="2375" w:type="dxa"/>
            <w:tcBorders>
              <w:top w:val="nil"/>
              <w:bottom w:val="single" w:sz="6" w:space="0" w:color="000000" w:themeColor="background1" w:themeShade="BF"/>
            </w:tcBorders>
          </w:tcPr>
          <w:p w14:paraId="447F7F40" w14:textId="625918AD" w:rsidR="00BD6636" w:rsidRPr="00EE52FA" w:rsidRDefault="00BD6636" w:rsidP="002D0F17">
            <w:pPr>
              <w:jc w:val="center"/>
              <w:rPr>
                <w:highlight w:val="yellow"/>
              </w:rPr>
            </w:pPr>
          </w:p>
        </w:tc>
        <w:tc>
          <w:tcPr>
            <w:tcW w:w="1827" w:type="dxa"/>
            <w:tcBorders>
              <w:top w:val="nil"/>
              <w:bottom w:val="single" w:sz="6" w:space="0" w:color="000000" w:themeColor="background1" w:themeShade="BF"/>
            </w:tcBorders>
          </w:tcPr>
          <w:p w14:paraId="6A41919E" w14:textId="3E1673DD" w:rsidR="002D0F17" w:rsidRDefault="002D0F17" w:rsidP="00AA2E5C"/>
        </w:tc>
        <w:tc>
          <w:tcPr>
            <w:tcW w:w="1751" w:type="dxa"/>
            <w:tcBorders>
              <w:top w:val="nil"/>
              <w:bottom w:val="single" w:sz="6" w:space="0" w:color="000000" w:themeColor="background1" w:themeShade="BF"/>
            </w:tcBorders>
          </w:tcPr>
          <w:p w14:paraId="707C3AAE" w14:textId="25CFAF74" w:rsidR="00EA415B" w:rsidRDefault="00EA415B" w:rsidP="00AD06AD"/>
        </w:tc>
        <w:tc>
          <w:tcPr>
            <w:tcW w:w="1995" w:type="dxa"/>
            <w:tcBorders>
              <w:top w:val="nil"/>
              <w:bottom w:val="single" w:sz="6" w:space="0" w:color="000000" w:themeColor="background1" w:themeShade="BF"/>
            </w:tcBorders>
          </w:tcPr>
          <w:p w14:paraId="68E40EB5" w14:textId="0626752C" w:rsidR="00EA415B" w:rsidRDefault="00EA415B"/>
        </w:tc>
      </w:tr>
      <w:tr w:rsidR="001B4B1A" w14:paraId="2FA29C63" w14:textId="77777777" w:rsidTr="007F1BEA">
        <w:trPr>
          <w:trHeight w:val="172"/>
        </w:trPr>
        <w:tc>
          <w:tcPr>
            <w:tcW w:w="2922" w:type="dxa"/>
            <w:tcBorders>
              <w:top w:val="single" w:sz="6" w:space="0" w:color="000000" w:themeColor="background1" w:themeShade="BF"/>
              <w:bottom w:val="nil"/>
            </w:tcBorders>
          </w:tcPr>
          <w:p w14:paraId="63837599" w14:textId="543027F7" w:rsidR="00BD0FB7" w:rsidRDefault="004B6604" w:rsidP="00FE1970">
            <w:pPr>
              <w:jc w:val="right"/>
            </w:pPr>
            <w:r>
              <w:rPr>
                <w:b/>
                <w:bCs/>
              </w:rPr>
              <w:t>4</w:t>
            </w:r>
          </w:p>
          <w:p w14:paraId="1753DA3B" w14:textId="1F52BB67" w:rsidR="00F200D6" w:rsidRPr="00073114" w:rsidRDefault="004B6604" w:rsidP="004B6604">
            <w:r>
              <w:t xml:space="preserve">Table Talks 9:00 am                 Sunday School 9:00 am    Worship/Comm Service 10 am Decorations put away after worship service </w:t>
            </w:r>
          </w:p>
        </w:tc>
        <w:tc>
          <w:tcPr>
            <w:tcW w:w="1918" w:type="dxa"/>
            <w:tcBorders>
              <w:top w:val="single" w:sz="6" w:space="0" w:color="000000" w:themeColor="background1" w:themeShade="BF"/>
              <w:bottom w:val="nil"/>
            </w:tcBorders>
          </w:tcPr>
          <w:p w14:paraId="06E7D93C" w14:textId="251A3E85" w:rsidR="00EA415B" w:rsidRDefault="004B6604" w:rsidP="008A506D">
            <w:pPr>
              <w:spacing w:before="0" w:after="0"/>
              <w:jc w:val="right"/>
            </w:pPr>
            <w:r>
              <w:t>5</w:t>
            </w:r>
          </w:p>
        </w:tc>
        <w:tc>
          <w:tcPr>
            <w:tcW w:w="2101" w:type="dxa"/>
            <w:tcBorders>
              <w:top w:val="single" w:sz="6" w:space="0" w:color="000000" w:themeColor="background1" w:themeShade="BF"/>
              <w:bottom w:val="nil"/>
            </w:tcBorders>
          </w:tcPr>
          <w:p w14:paraId="19C96DCC" w14:textId="1493C2A8" w:rsidR="00BD0FB7" w:rsidRDefault="004B6604" w:rsidP="008A506D">
            <w:pPr>
              <w:spacing w:before="0" w:after="0"/>
              <w:jc w:val="right"/>
            </w:pPr>
            <w:r>
              <w:t>6</w:t>
            </w:r>
          </w:p>
          <w:p w14:paraId="3E1CFD3F" w14:textId="77777777" w:rsidR="004B6604" w:rsidRPr="008603A5" w:rsidRDefault="004B6604" w:rsidP="004B6604">
            <w:pPr>
              <w:jc w:val="center"/>
            </w:pPr>
            <w:r w:rsidRPr="008603A5">
              <w:t>Women’s Bible Study</w:t>
            </w:r>
          </w:p>
          <w:p w14:paraId="792C2496" w14:textId="6A25F708" w:rsidR="004B6604" w:rsidRPr="008603A5" w:rsidRDefault="004B6604" w:rsidP="004B6604">
            <w:pPr>
              <w:jc w:val="center"/>
            </w:pPr>
            <w:r w:rsidRPr="008603A5">
              <w:t>10:00 am &amp; 7:</w:t>
            </w:r>
            <w:r>
              <w:t>0</w:t>
            </w:r>
            <w:r w:rsidRPr="008603A5">
              <w:t>0 pm</w:t>
            </w:r>
          </w:p>
          <w:p w14:paraId="0785976F" w14:textId="2D84925E" w:rsidR="00BD0FB7" w:rsidRDefault="004B6604" w:rsidP="004B6604">
            <w:pPr>
              <w:spacing w:before="0" w:after="0"/>
              <w:jc w:val="center"/>
            </w:pPr>
            <w:r w:rsidRPr="008603A5">
              <w:t>Social Hall</w:t>
            </w:r>
          </w:p>
        </w:tc>
        <w:tc>
          <w:tcPr>
            <w:tcW w:w="2375" w:type="dxa"/>
            <w:tcBorders>
              <w:top w:val="single" w:sz="6" w:space="0" w:color="000000" w:themeColor="background1" w:themeShade="BF"/>
              <w:bottom w:val="nil"/>
            </w:tcBorders>
          </w:tcPr>
          <w:p w14:paraId="791CC99D" w14:textId="16F7D584" w:rsidR="00EA415B" w:rsidRPr="00FB02EF" w:rsidRDefault="004B6604" w:rsidP="008A506D">
            <w:pPr>
              <w:spacing w:before="0" w:after="0"/>
              <w:jc w:val="right"/>
            </w:pPr>
            <w:r>
              <w:t>7</w:t>
            </w:r>
          </w:p>
          <w:p w14:paraId="5D31EABA" w14:textId="4D5D3A25" w:rsidR="0039047A" w:rsidRDefault="006F5D24" w:rsidP="003C665E">
            <w:pPr>
              <w:jc w:val="center"/>
            </w:pPr>
            <w:r w:rsidRPr="006F5D24">
              <w:t xml:space="preserve">Confirmation Class </w:t>
            </w:r>
            <w:r w:rsidR="004B6604">
              <w:t>5</w:t>
            </w:r>
            <w:r w:rsidRPr="006F5D24">
              <w:t>:</w:t>
            </w:r>
            <w:r w:rsidR="004B6604">
              <w:t>0</w:t>
            </w:r>
            <w:r w:rsidRPr="006F5D24">
              <w:t>0 p</w:t>
            </w:r>
          </w:p>
          <w:p w14:paraId="36A4E191" w14:textId="0A47DF10" w:rsidR="004B6604" w:rsidRPr="004B6604" w:rsidRDefault="004B6604" w:rsidP="004B6604">
            <w:pPr>
              <w:jc w:val="right"/>
            </w:pPr>
            <w:r w:rsidRPr="004B6604">
              <w:rPr>
                <w:noProof/>
              </w:rPr>
              <w:drawing>
                <wp:anchor distT="0" distB="0" distL="114300" distR="114300" simplePos="0" relativeHeight="251800576" behindDoc="0" locked="0" layoutInCell="1" allowOverlap="1" wp14:anchorId="00817EAA" wp14:editId="142CF696">
                  <wp:simplePos x="0" y="0"/>
                  <wp:positionH relativeFrom="column">
                    <wp:posOffset>174625</wp:posOffset>
                  </wp:positionH>
                  <wp:positionV relativeFrom="paragraph">
                    <wp:posOffset>41275</wp:posOffset>
                  </wp:positionV>
                  <wp:extent cx="696686" cy="381000"/>
                  <wp:effectExtent l="0" t="0" r="8255" b="0"/>
                  <wp:wrapNone/>
                  <wp:docPr id="684216663" name="Picture 684216663" descr="Moving Day Clip Ar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oving Day Clip Art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3947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6686" cy="381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4B6604">
              <w:t xml:space="preserve">for </w:t>
            </w:r>
          </w:p>
          <w:p w14:paraId="164328C5" w14:textId="35219763" w:rsidR="004B6604" w:rsidRPr="004B6604" w:rsidRDefault="004B6604" w:rsidP="004B6604">
            <w:pPr>
              <w:jc w:val="right"/>
            </w:pPr>
            <w:r w:rsidRPr="004B6604">
              <w:t xml:space="preserve">Stefanic </w:t>
            </w:r>
          </w:p>
          <w:p w14:paraId="2B0F3F7D" w14:textId="6E6E3DBB" w:rsidR="008603A5" w:rsidRPr="00EE52FA" w:rsidRDefault="004B6604" w:rsidP="004B6604">
            <w:pPr>
              <w:jc w:val="right"/>
              <w:rPr>
                <w:highlight w:val="yellow"/>
              </w:rPr>
            </w:pPr>
            <w:r w:rsidRPr="004B6604">
              <w:t>family</w:t>
            </w:r>
          </w:p>
        </w:tc>
        <w:tc>
          <w:tcPr>
            <w:tcW w:w="1827" w:type="dxa"/>
            <w:tcBorders>
              <w:top w:val="single" w:sz="6" w:space="0" w:color="000000" w:themeColor="background1" w:themeShade="BF"/>
              <w:bottom w:val="nil"/>
            </w:tcBorders>
          </w:tcPr>
          <w:p w14:paraId="030360CD" w14:textId="3789D106" w:rsidR="004775D6" w:rsidRDefault="004B6604" w:rsidP="004B6604">
            <w:pPr>
              <w:spacing w:before="0" w:after="0"/>
              <w:jc w:val="right"/>
            </w:pPr>
            <w:r>
              <w:t>8</w:t>
            </w:r>
          </w:p>
        </w:tc>
        <w:tc>
          <w:tcPr>
            <w:tcW w:w="1751" w:type="dxa"/>
            <w:tcBorders>
              <w:top w:val="single" w:sz="6" w:space="0" w:color="000000" w:themeColor="background1" w:themeShade="BF"/>
              <w:bottom w:val="nil"/>
            </w:tcBorders>
          </w:tcPr>
          <w:p w14:paraId="5704392C" w14:textId="0D657618" w:rsidR="00A33986" w:rsidRDefault="004B6604" w:rsidP="008A506D">
            <w:pPr>
              <w:spacing w:before="0" w:after="0"/>
              <w:jc w:val="right"/>
            </w:pPr>
            <w:r>
              <w:t>9</w:t>
            </w:r>
          </w:p>
          <w:p w14:paraId="33A54967" w14:textId="74B2C3EA" w:rsidR="00A33986" w:rsidRDefault="00A33986" w:rsidP="00FC0948">
            <w:pPr>
              <w:spacing w:before="0" w:after="0"/>
              <w:jc w:val="center"/>
            </w:pPr>
          </w:p>
        </w:tc>
        <w:tc>
          <w:tcPr>
            <w:tcW w:w="1995" w:type="dxa"/>
            <w:tcBorders>
              <w:top w:val="single" w:sz="6" w:space="0" w:color="000000" w:themeColor="background1" w:themeShade="BF"/>
              <w:bottom w:val="nil"/>
            </w:tcBorders>
          </w:tcPr>
          <w:p w14:paraId="3935C8B8" w14:textId="0912E37E" w:rsidR="00394FC7" w:rsidRDefault="00386256" w:rsidP="008A506D">
            <w:pPr>
              <w:spacing w:before="0" w:after="0"/>
              <w:jc w:val="right"/>
            </w:pPr>
            <w:r>
              <w:rPr>
                <w:rFonts w:ascii="Times New Roman" w:eastAsia="Calibri" w:hAnsi="Times New Roman" w:cs="Times New Roman"/>
                <w:b/>
                <w:noProof/>
                <w:sz w:val="24"/>
                <w:szCs w:val="24"/>
              </w:rPr>
              <w:drawing>
                <wp:anchor distT="0" distB="0" distL="114300" distR="114300" simplePos="0" relativeHeight="251802624" behindDoc="0" locked="0" layoutInCell="1" allowOverlap="1" wp14:anchorId="6C41CF38" wp14:editId="54169AD9">
                  <wp:simplePos x="0" y="0"/>
                  <wp:positionH relativeFrom="column">
                    <wp:posOffset>292735</wp:posOffset>
                  </wp:positionH>
                  <wp:positionV relativeFrom="paragraph">
                    <wp:posOffset>55880</wp:posOffset>
                  </wp:positionV>
                  <wp:extent cx="627380" cy="352425"/>
                  <wp:effectExtent l="0" t="0" r="1270" b="9525"/>
                  <wp:wrapNone/>
                  <wp:docPr id="1154866534" name="Picture 3" descr="A colorful bingo balls with number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4866534" name="Picture 3" descr="A colorful bingo balls with numbers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4135" b="843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7407" cy="352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4B6604">
              <w:t>10</w:t>
            </w:r>
          </w:p>
          <w:p w14:paraId="51B037C6" w14:textId="77777777" w:rsidR="00386256" w:rsidRDefault="00386256" w:rsidP="00FC0948">
            <w:pPr>
              <w:spacing w:before="0" w:after="0"/>
              <w:jc w:val="center"/>
            </w:pPr>
          </w:p>
          <w:p w14:paraId="11F14D78" w14:textId="77777777" w:rsidR="00386256" w:rsidRDefault="00386256" w:rsidP="00FC0948">
            <w:pPr>
              <w:spacing w:before="0" w:after="0"/>
              <w:jc w:val="center"/>
            </w:pPr>
          </w:p>
          <w:p w14:paraId="47002D5E" w14:textId="77777777" w:rsidR="00FC0948" w:rsidRDefault="00386256" w:rsidP="00FC0948">
            <w:pPr>
              <w:spacing w:before="0" w:after="0"/>
              <w:jc w:val="center"/>
            </w:pPr>
            <w:r>
              <w:t>2:00 pm – 4:00 pm</w:t>
            </w:r>
          </w:p>
          <w:p w14:paraId="1D2FCA1E" w14:textId="77777777" w:rsidR="00386256" w:rsidRDefault="00386256" w:rsidP="00FC0948">
            <w:pPr>
              <w:spacing w:before="0" w:after="0"/>
              <w:jc w:val="center"/>
            </w:pPr>
            <w:r>
              <w:t>&amp; meet the Stefanic</w:t>
            </w:r>
          </w:p>
          <w:p w14:paraId="66FDBF59" w14:textId="49DCB19E" w:rsidR="00386256" w:rsidRDefault="00386256" w:rsidP="00FC0948">
            <w:pPr>
              <w:spacing w:before="0" w:after="0"/>
              <w:jc w:val="center"/>
            </w:pPr>
            <w:r>
              <w:t>family</w:t>
            </w:r>
          </w:p>
        </w:tc>
      </w:tr>
      <w:tr w:rsidR="001B4B1A" w14:paraId="4264DC3B" w14:textId="77777777" w:rsidTr="004B6604">
        <w:trPr>
          <w:trHeight w:hRule="exact" w:val="80"/>
        </w:trPr>
        <w:tc>
          <w:tcPr>
            <w:tcW w:w="2922" w:type="dxa"/>
            <w:tcBorders>
              <w:top w:val="nil"/>
              <w:bottom w:val="single" w:sz="6" w:space="0" w:color="000000" w:themeColor="background1" w:themeShade="BF"/>
            </w:tcBorders>
          </w:tcPr>
          <w:p w14:paraId="3F64A5FE" w14:textId="42FD81E4" w:rsidR="00D85F34" w:rsidRDefault="001D2F29" w:rsidP="008A506D">
            <w:pPr>
              <w:spacing w:before="0" w:after="0"/>
            </w:pPr>
            <w:r>
              <w:t xml:space="preserve">  </w:t>
            </w:r>
          </w:p>
          <w:p w14:paraId="0C5660C1" w14:textId="1340DFC3" w:rsidR="00477E16" w:rsidRDefault="001D2F29" w:rsidP="008A506D">
            <w:pPr>
              <w:spacing w:before="0" w:after="0"/>
            </w:pPr>
            <w:r>
              <w:t xml:space="preserve"> </w:t>
            </w:r>
          </w:p>
        </w:tc>
        <w:tc>
          <w:tcPr>
            <w:tcW w:w="1918" w:type="dxa"/>
            <w:tcBorders>
              <w:top w:val="nil"/>
              <w:bottom w:val="single" w:sz="6" w:space="0" w:color="000000" w:themeColor="background1" w:themeShade="BF"/>
            </w:tcBorders>
          </w:tcPr>
          <w:p w14:paraId="68CA76F8" w14:textId="377CC21B" w:rsidR="00EA415B" w:rsidRDefault="00EA415B" w:rsidP="008A506D">
            <w:pPr>
              <w:spacing w:before="0" w:after="0"/>
            </w:pPr>
          </w:p>
        </w:tc>
        <w:tc>
          <w:tcPr>
            <w:tcW w:w="2101" w:type="dxa"/>
            <w:tcBorders>
              <w:top w:val="nil"/>
              <w:bottom w:val="single" w:sz="6" w:space="0" w:color="000000" w:themeColor="background1" w:themeShade="BF"/>
            </w:tcBorders>
          </w:tcPr>
          <w:p w14:paraId="3A430467" w14:textId="60E33499" w:rsidR="00155F03" w:rsidRDefault="00155F03" w:rsidP="008A506D">
            <w:pPr>
              <w:spacing w:before="0" w:after="0"/>
              <w:jc w:val="center"/>
            </w:pPr>
          </w:p>
        </w:tc>
        <w:tc>
          <w:tcPr>
            <w:tcW w:w="2375" w:type="dxa"/>
            <w:tcBorders>
              <w:top w:val="nil"/>
              <w:bottom w:val="single" w:sz="6" w:space="0" w:color="000000" w:themeColor="background1" w:themeShade="BF"/>
            </w:tcBorders>
          </w:tcPr>
          <w:p w14:paraId="4E143FFB" w14:textId="4534810E" w:rsidR="00EA415B" w:rsidRDefault="00EA415B" w:rsidP="008A506D">
            <w:pPr>
              <w:spacing w:before="0" w:after="0"/>
              <w:jc w:val="center"/>
              <w:rPr>
                <w:highlight w:val="yellow"/>
              </w:rPr>
            </w:pPr>
          </w:p>
          <w:p w14:paraId="380CA402" w14:textId="14044946" w:rsidR="002D03A0" w:rsidRPr="00EE52FA" w:rsidRDefault="002D03A0" w:rsidP="008A506D">
            <w:pPr>
              <w:spacing w:before="0" w:after="0"/>
              <w:jc w:val="center"/>
              <w:rPr>
                <w:highlight w:val="yellow"/>
              </w:rPr>
            </w:pPr>
          </w:p>
        </w:tc>
        <w:tc>
          <w:tcPr>
            <w:tcW w:w="1827" w:type="dxa"/>
            <w:tcBorders>
              <w:top w:val="nil"/>
              <w:bottom w:val="single" w:sz="6" w:space="0" w:color="000000" w:themeColor="background1" w:themeShade="BF"/>
            </w:tcBorders>
          </w:tcPr>
          <w:p w14:paraId="57FCAA3B" w14:textId="16E5B548" w:rsidR="00882DD1" w:rsidRDefault="00882DD1" w:rsidP="008A506D">
            <w:pPr>
              <w:spacing w:before="0" w:after="0"/>
              <w:jc w:val="center"/>
            </w:pPr>
          </w:p>
        </w:tc>
        <w:tc>
          <w:tcPr>
            <w:tcW w:w="1751" w:type="dxa"/>
            <w:tcBorders>
              <w:top w:val="nil"/>
              <w:bottom w:val="single" w:sz="6" w:space="0" w:color="000000" w:themeColor="background1" w:themeShade="BF"/>
            </w:tcBorders>
          </w:tcPr>
          <w:p w14:paraId="131B7A8B" w14:textId="71D4E7BE" w:rsidR="00EA415B" w:rsidRDefault="00EA415B" w:rsidP="008A506D">
            <w:pPr>
              <w:spacing w:before="0" w:after="0"/>
              <w:jc w:val="center"/>
            </w:pPr>
          </w:p>
        </w:tc>
        <w:tc>
          <w:tcPr>
            <w:tcW w:w="1995" w:type="dxa"/>
            <w:tcBorders>
              <w:top w:val="nil"/>
              <w:bottom w:val="single" w:sz="6" w:space="0" w:color="000000" w:themeColor="background1" w:themeShade="BF"/>
            </w:tcBorders>
          </w:tcPr>
          <w:p w14:paraId="2038E98F" w14:textId="26E4BB85" w:rsidR="00951292" w:rsidRDefault="00951292" w:rsidP="008A506D">
            <w:pPr>
              <w:spacing w:before="0" w:after="0"/>
              <w:jc w:val="center"/>
            </w:pPr>
          </w:p>
        </w:tc>
      </w:tr>
      <w:tr w:rsidR="0060607E" w14:paraId="7A48A9B1" w14:textId="77777777" w:rsidTr="007F1BEA">
        <w:trPr>
          <w:trHeight w:hRule="exact" w:val="1557"/>
        </w:trPr>
        <w:tc>
          <w:tcPr>
            <w:tcW w:w="2922" w:type="dxa"/>
            <w:tcBorders>
              <w:top w:val="nil"/>
              <w:bottom w:val="single" w:sz="6" w:space="0" w:color="000000" w:themeColor="background1" w:themeShade="BF"/>
            </w:tcBorders>
          </w:tcPr>
          <w:p w14:paraId="0F125BE8" w14:textId="7A89512F" w:rsidR="00FE1970" w:rsidRDefault="00FE1970" w:rsidP="00FE1970">
            <w:pPr>
              <w:spacing w:before="0" w:after="0"/>
              <w:jc w:val="right"/>
            </w:pPr>
            <w:r>
              <w:t>1</w:t>
            </w:r>
            <w:r w:rsidR="004B6604">
              <w:t>1</w:t>
            </w:r>
          </w:p>
          <w:p w14:paraId="0DE93456" w14:textId="1378744D" w:rsidR="00F200D6" w:rsidRDefault="00F200D6" w:rsidP="00F200D6">
            <w:pPr>
              <w:spacing w:before="0" w:after="0"/>
            </w:pPr>
            <w:r>
              <w:t xml:space="preserve">Table Talks 9:00 am                                    </w:t>
            </w:r>
          </w:p>
          <w:p w14:paraId="468985A8" w14:textId="77777777" w:rsidR="00F200D6" w:rsidRDefault="00F200D6" w:rsidP="00F200D6">
            <w:pPr>
              <w:spacing w:before="0" w:after="0"/>
            </w:pPr>
            <w:r>
              <w:t xml:space="preserve">Sunday School 9:00 am                   </w:t>
            </w:r>
          </w:p>
          <w:p w14:paraId="4FFF5DA1" w14:textId="4A6E846A" w:rsidR="0060607E" w:rsidRDefault="00F200D6" w:rsidP="00F200D6">
            <w:pPr>
              <w:spacing w:before="0" w:after="0"/>
            </w:pPr>
            <w:r>
              <w:t>Worship Serv</w:t>
            </w:r>
            <w:r w:rsidR="007C4705">
              <w:t>ice</w:t>
            </w:r>
            <w:r>
              <w:t xml:space="preserve"> 10:00 am </w:t>
            </w:r>
          </w:p>
          <w:p w14:paraId="4F6C5E3E" w14:textId="1DBD3E54" w:rsidR="00FC0948" w:rsidRDefault="00FC0948" w:rsidP="00386256"/>
        </w:tc>
        <w:tc>
          <w:tcPr>
            <w:tcW w:w="1918" w:type="dxa"/>
            <w:tcBorders>
              <w:top w:val="nil"/>
              <w:bottom w:val="single" w:sz="6" w:space="0" w:color="000000" w:themeColor="background1" w:themeShade="BF"/>
            </w:tcBorders>
          </w:tcPr>
          <w:p w14:paraId="0B685156" w14:textId="0D77E768" w:rsidR="00BD5890" w:rsidRDefault="004B6604" w:rsidP="00FC0948">
            <w:pPr>
              <w:spacing w:before="0" w:after="0"/>
              <w:jc w:val="right"/>
            </w:pPr>
            <w:r>
              <w:t>12</w:t>
            </w:r>
          </w:p>
        </w:tc>
        <w:tc>
          <w:tcPr>
            <w:tcW w:w="2101" w:type="dxa"/>
            <w:tcBorders>
              <w:top w:val="nil"/>
              <w:bottom w:val="single" w:sz="6" w:space="0" w:color="000000" w:themeColor="background1" w:themeShade="BF"/>
            </w:tcBorders>
          </w:tcPr>
          <w:p w14:paraId="2C24CF96" w14:textId="19DF8E45" w:rsidR="00073114" w:rsidRDefault="008603A5" w:rsidP="00FE1970">
            <w:pPr>
              <w:spacing w:before="0" w:after="0"/>
              <w:jc w:val="right"/>
            </w:pPr>
            <w:r>
              <w:t>1</w:t>
            </w:r>
            <w:r w:rsidR="004B6604">
              <w:t>3</w:t>
            </w:r>
          </w:p>
          <w:p w14:paraId="66DB4968" w14:textId="6F33086E" w:rsidR="007A52D9" w:rsidRDefault="007A52D9" w:rsidP="00424640">
            <w:pPr>
              <w:jc w:val="center"/>
            </w:pPr>
          </w:p>
          <w:p w14:paraId="6BDFD870" w14:textId="49657396" w:rsidR="007A52D9" w:rsidRDefault="00424640" w:rsidP="00424640">
            <w:pPr>
              <w:jc w:val="center"/>
            </w:pPr>
            <w:r>
              <w:t xml:space="preserve">Council Meeting </w:t>
            </w:r>
          </w:p>
          <w:p w14:paraId="1DCC16C5" w14:textId="45A9995B" w:rsidR="00424640" w:rsidRDefault="00424640" w:rsidP="00424640">
            <w:pPr>
              <w:jc w:val="center"/>
            </w:pPr>
            <w:r>
              <w:t>7:</w:t>
            </w:r>
            <w:r w:rsidR="004B6604">
              <w:t>0</w:t>
            </w:r>
            <w:r>
              <w:t>0 pm upstairs</w:t>
            </w:r>
          </w:p>
          <w:p w14:paraId="3C04F76E" w14:textId="39924188" w:rsidR="00C90C3A" w:rsidRPr="00C90C3A" w:rsidRDefault="00424640" w:rsidP="00424640">
            <w:pPr>
              <w:spacing w:before="0" w:after="0"/>
              <w:jc w:val="center"/>
              <w:rPr>
                <w:sz w:val="24"/>
                <w:szCs w:val="24"/>
              </w:rPr>
            </w:pPr>
            <w:r>
              <w:t xml:space="preserve">    In the Social Hall</w:t>
            </w:r>
          </w:p>
        </w:tc>
        <w:tc>
          <w:tcPr>
            <w:tcW w:w="2375" w:type="dxa"/>
            <w:tcBorders>
              <w:top w:val="nil"/>
              <w:bottom w:val="single" w:sz="6" w:space="0" w:color="000000" w:themeColor="background1" w:themeShade="BF"/>
            </w:tcBorders>
          </w:tcPr>
          <w:p w14:paraId="7F28945E" w14:textId="2F6C62BC" w:rsidR="00FE1970" w:rsidRDefault="00FE1970" w:rsidP="00FE1970">
            <w:pPr>
              <w:jc w:val="right"/>
            </w:pPr>
            <w:r>
              <w:t>1</w:t>
            </w:r>
            <w:r w:rsidR="004B6604">
              <w:t>4</w:t>
            </w:r>
          </w:p>
          <w:p w14:paraId="5412D249" w14:textId="41813AF1" w:rsidR="0060607E" w:rsidRDefault="006F5D24" w:rsidP="00BD0FB7">
            <w:r w:rsidRPr="006F5D24">
              <w:t>Confirmation Class</w:t>
            </w:r>
            <w:r w:rsidR="00BD0FB7">
              <w:t xml:space="preserve"> </w:t>
            </w:r>
            <w:r w:rsidR="004B6604">
              <w:t>5:0</w:t>
            </w:r>
            <w:r w:rsidRPr="006F5D24">
              <w:t>0p</w:t>
            </w:r>
          </w:p>
          <w:p w14:paraId="71C276DF" w14:textId="77777777" w:rsidR="00E53701" w:rsidRDefault="00E53701" w:rsidP="00BD0FB7"/>
          <w:p w14:paraId="63FF4D27" w14:textId="77777777" w:rsidR="007A52D9" w:rsidRPr="007A52D9" w:rsidRDefault="007A52D9" w:rsidP="00A33986">
            <w:pPr>
              <w:spacing w:before="0" w:after="0"/>
              <w:jc w:val="center"/>
            </w:pPr>
            <w:r w:rsidRPr="007A52D9">
              <w:t>SS Teachers &amp;</w:t>
            </w:r>
          </w:p>
          <w:p w14:paraId="2D926F3B" w14:textId="77777777" w:rsidR="00BD0FB7" w:rsidRPr="007A52D9" w:rsidRDefault="007A52D9" w:rsidP="00A33986">
            <w:pPr>
              <w:spacing w:before="0" w:after="0"/>
              <w:jc w:val="center"/>
            </w:pPr>
            <w:r w:rsidRPr="007A52D9">
              <w:t xml:space="preserve"> Bd of Ch Ed.</w:t>
            </w:r>
          </w:p>
          <w:p w14:paraId="259510BA" w14:textId="4D9D7682" w:rsidR="007A52D9" w:rsidRPr="00EE52FA" w:rsidRDefault="007A52D9" w:rsidP="00A33986">
            <w:pPr>
              <w:spacing w:before="0" w:after="0"/>
              <w:jc w:val="center"/>
              <w:rPr>
                <w:highlight w:val="yellow"/>
              </w:rPr>
            </w:pPr>
            <w:r w:rsidRPr="007A52D9">
              <w:t>7:30 pm</w:t>
            </w:r>
          </w:p>
        </w:tc>
        <w:tc>
          <w:tcPr>
            <w:tcW w:w="1827" w:type="dxa"/>
            <w:tcBorders>
              <w:top w:val="nil"/>
              <w:bottom w:val="single" w:sz="6" w:space="0" w:color="000000" w:themeColor="background1" w:themeShade="BF"/>
            </w:tcBorders>
          </w:tcPr>
          <w:p w14:paraId="29C7D4C3" w14:textId="5EA6D06E" w:rsidR="00D73114" w:rsidRDefault="004B6604" w:rsidP="00FE1970">
            <w:pPr>
              <w:spacing w:before="0" w:after="0"/>
              <w:jc w:val="right"/>
            </w:pPr>
            <w:r>
              <w:t>15</w:t>
            </w:r>
          </w:p>
          <w:p w14:paraId="62AF7A46" w14:textId="232FD714" w:rsidR="0060607E" w:rsidRDefault="0060607E" w:rsidP="00B1510A">
            <w:pPr>
              <w:spacing w:before="0" w:after="0"/>
            </w:pPr>
          </w:p>
        </w:tc>
        <w:tc>
          <w:tcPr>
            <w:tcW w:w="1751" w:type="dxa"/>
            <w:tcBorders>
              <w:top w:val="nil"/>
              <w:bottom w:val="single" w:sz="6" w:space="0" w:color="000000" w:themeColor="background1" w:themeShade="BF"/>
            </w:tcBorders>
          </w:tcPr>
          <w:p w14:paraId="00F2ACF2" w14:textId="46A35D09" w:rsidR="00155F03" w:rsidRDefault="004B6604" w:rsidP="00FE1970">
            <w:pPr>
              <w:spacing w:before="0" w:after="0"/>
              <w:jc w:val="right"/>
            </w:pPr>
            <w:r>
              <w:t>16</w:t>
            </w:r>
          </w:p>
        </w:tc>
        <w:tc>
          <w:tcPr>
            <w:tcW w:w="1995" w:type="dxa"/>
            <w:tcBorders>
              <w:top w:val="nil"/>
              <w:bottom w:val="single" w:sz="6" w:space="0" w:color="000000" w:themeColor="background1" w:themeShade="BF"/>
            </w:tcBorders>
          </w:tcPr>
          <w:p w14:paraId="78E16766" w14:textId="316585A3" w:rsidR="00883E7E" w:rsidRDefault="004B6604" w:rsidP="00FE1970">
            <w:pPr>
              <w:spacing w:before="0" w:after="0"/>
              <w:jc w:val="right"/>
            </w:pPr>
            <w:r>
              <w:t>17</w:t>
            </w:r>
          </w:p>
        </w:tc>
      </w:tr>
      <w:tr w:rsidR="0060607E" w14:paraId="0E2606C1" w14:textId="77777777" w:rsidTr="007F1BEA">
        <w:trPr>
          <w:trHeight w:val="788"/>
        </w:trPr>
        <w:tc>
          <w:tcPr>
            <w:tcW w:w="2922" w:type="dxa"/>
            <w:tcBorders>
              <w:top w:val="single" w:sz="6" w:space="0" w:color="000000" w:themeColor="background1" w:themeShade="BF"/>
              <w:bottom w:val="nil"/>
            </w:tcBorders>
          </w:tcPr>
          <w:p w14:paraId="15C8216A" w14:textId="77941C8C" w:rsidR="005244C5" w:rsidRDefault="008603A5" w:rsidP="005244C5">
            <w:pPr>
              <w:spacing w:before="0" w:after="0"/>
              <w:jc w:val="right"/>
            </w:pPr>
            <w:r>
              <w:t>1</w:t>
            </w:r>
            <w:r w:rsidR="004B6604">
              <w:t>8</w:t>
            </w:r>
          </w:p>
          <w:p w14:paraId="50A2D76C" w14:textId="526A960B" w:rsidR="0060607E" w:rsidRPr="005244C5" w:rsidRDefault="00FE1970" w:rsidP="005244C5">
            <w:pPr>
              <w:spacing w:before="0" w:after="0"/>
              <w:rPr>
                <w:b/>
                <w:bCs/>
              </w:rPr>
            </w:pPr>
            <w:r>
              <w:t>Table Talks 9:00 am                 Sunday School 9:00 am    Worship</w:t>
            </w:r>
            <w:r w:rsidR="007C4705">
              <w:t>/Comm</w:t>
            </w:r>
            <w:r>
              <w:t xml:space="preserve"> Service 10 am</w:t>
            </w:r>
          </w:p>
        </w:tc>
        <w:tc>
          <w:tcPr>
            <w:tcW w:w="1918" w:type="dxa"/>
            <w:tcBorders>
              <w:top w:val="single" w:sz="6" w:space="0" w:color="000000" w:themeColor="background1" w:themeShade="BF"/>
              <w:bottom w:val="nil"/>
            </w:tcBorders>
          </w:tcPr>
          <w:p w14:paraId="122F2846" w14:textId="6EED55B5" w:rsidR="0060607E" w:rsidRDefault="004B6604" w:rsidP="005244C5">
            <w:pPr>
              <w:spacing w:before="0" w:after="0"/>
              <w:jc w:val="right"/>
            </w:pPr>
            <w:r>
              <w:t>19</w:t>
            </w:r>
          </w:p>
        </w:tc>
        <w:tc>
          <w:tcPr>
            <w:tcW w:w="2101" w:type="dxa"/>
            <w:tcBorders>
              <w:top w:val="single" w:sz="6" w:space="0" w:color="000000" w:themeColor="background1" w:themeShade="BF"/>
              <w:bottom w:val="nil"/>
            </w:tcBorders>
          </w:tcPr>
          <w:p w14:paraId="4C68C55E" w14:textId="69911C1A" w:rsidR="0060607E" w:rsidRDefault="004B6604" w:rsidP="008603A5">
            <w:pPr>
              <w:spacing w:before="0" w:after="0"/>
              <w:jc w:val="right"/>
            </w:pPr>
            <w:r>
              <w:t>20</w:t>
            </w:r>
          </w:p>
          <w:p w14:paraId="3628B755" w14:textId="7072DEA6" w:rsidR="00FC0948" w:rsidRDefault="00FC0948" w:rsidP="005244C5">
            <w:pPr>
              <w:spacing w:before="0" w:after="0"/>
              <w:jc w:val="right"/>
            </w:pPr>
          </w:p>
        </w:tc>
        <w:tc>
          <w:tcPr>
            <w:tcW w:w="2375" w:type="dxa"/>
            <w:tcBorders>
              <w:top w:val="single" w:sz="6" w:space="0" w:color="000000" w:themeColor="background1" w:themeShade="BF"/>
              <w:bottom w:val="nil"/>
            </w:tcBorders>
          </w:tcPr>
          <w:p w14:paraId="0685460C" w14:textId="57164AB0" w:rsidR="0060607E" w:rsidRDefault="00FC0948" w:rsidP="00424640">
            <w:pPr>
              <w:spacing w:before="0" w:after="0"/>
              <w:jc w:val="right"/>
            </w:pPr>
            <w:r>
              <w:t xml:space="preserve">                </w:t>
            </w:r>
            <w:r w:rsidR="00A33986">
              <w:t>2</w:t>
            </w:r>
            <w:r w:rsidR="004B6604">
              <w:t>1</w:t>
            </w:r>
          </w:p>
          <w:p w14:paraId="2BD63FA6" w14:textId="4EB668EF" w:rsidR="008603A5" w:rsidRDefault="00424640" w:rsidP="00424640">
            <w:pPr>
              <w:jc w:val="center"/>
            </w:pPr>
            <w:r w:rsidRPr="004B6B24">
              <w:rPr>
                <w:noProof/>
              </w:rPr>
              <w:drawing>
                <wp:anchor distT="0" distB="0" distL="114300" distR="114300" simplePos="0" relativeHeight="251693056" behindDoc="0" locked="0" layoutInCell="1" allowOverlap="1" wp14:anchorId="2AE33236" wp14:editId="76158422">
                  <wp:simplePos x="0" y="0"/>
                  <wp:positionH relativeFrom="column">
                    <wp:posOffset>-12700</wp:posOffset>
                  </wp:positionH>
                  <wp:positionV relativeFrom="paragraph">
                    <wp:posOffset>177165</wp:posOffset>
                  </wp:positionV>
                  <wp:extent cx="619125" cy="463931"/>
                  <wp:effectExtent l="0" t="0" r="0" b="0"/>
                  <wp:wrapNone/>
                  <wp:docPr id="2" name="Picture 2" descr="See the source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See the source im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9125" cy="4639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8603A5">
              <w:t xml:space="preserve">Confirmation Class </w:t>
            </w:r>
            <w:r w:rsidR="004B6604">
              <w:t>5:0</w:t>
            </w:r>
            <w:r w:rsidR="008603A5">
              <w:t>0 p</w:t>
            </w:r>
          </w:p>
          <w:p w14:paraId="530E10AB" w14:textId="1DBA8941" w:rsidR="008603A5" w:rsidRDefault="008603A5" w:rsidP="00FC0948">
            <w:pPr>
              <w:spacing w:before="0" w:after="0"/>
              <w:jc w:val="center"/>
            </w:pPr>
          </w:p>
        </w:tc>
        <w:tc>
          <w:tcPr>
            <w:tcW w:w="1827" w:type="dxa"/>
            <w:tcBorders>
              <w:top w:val="single" w:sz="6" w:space="0" w:color="000000" w:themeColor="background1" w:themeShade="BF"/>
              <w:bottom w:val="nil"/>
            </w:tcBorders>
          </w:tcPr>
          <w:p w14:paraId="5DA25353" w14:textId="30D02681" w:rsidR="0060607E" w:rsidRDefault="004B6604" w:rsidP="005244C5">
            <w:pPr>
              <w:spacing w:before="0" w:after="0"/>
              <w:jc w:val="right"/>
            </w:pPr>
            <w:r>
              <w:t>22</w:t>
            </w:r>
          </w:p>
        </w:tc>
        <w:tc>
          <w:tcPr>
            <w:tcW w:w="1751" w:type="dxa"/>
            <w:tcBorders>
              <w:top w:val="single" w:sz="6" w:space="0" w:color="000000" w:themeColor="background1" w:themeShade="BF"/>
              <w:bottom w:val="nil"/>
            </w:tcBorders>
          </w:tcPr>
          <w:p w14:paraId="376383E0" w14:textId="27618A04" w:rsidR="0060607E" w:rsidRDefault="004B6604" w:rsidP="005244C5">
            <w:pPr>
              <w:spacing w:before="0" w:after="0"/>
              <w:jc w:val="right"/>
            </w:pPr>
            <w:r>
              <w:t>23</w:t>
            </w:r>
          </w:p>
        </w:tc>
        <w:tc>
          <w:tcPr>
            <w:tcW w:w="1995" w:type="dxa"/>
            <w:tcBorders>
              <w:top w:val="single" w:sz="6" w:space="0" w:color="000000" w:themeColor="background1" w:themeShade="BF"/>
              <w:bottom w:val="nil"/>
            </w:tcBorders>
          </w:tcPr>
          <w:p w14:paraId="7FC6F15A" w14:textId="22434E6F" w:rsidR="0060607E" w:rsidRDefault="00386256" w:rsidP="005244C5">
            <w:pPr>
              <w:spacing w:before="0" w:after="0"/>
              <w:jc w:val="right"/>
            </w:pPr>
            <w:r>
              <w:rPr>
                <w:noProof/>
              </w:rPr>
              <w:drawing>
                <wp:anchor distT="0" distB="0" distL="114300" distR="114300" simplePos="0" relativeHeight="251804672" behindDoc="0" locked="0" layoutInCell="1" allowOverlap="1" wp14:anchorId="0B24BFBC" wp14:editId="6628DD6B">
                  <wp:simplePos x="0" y="0"/>
                  <wp:positionH relativeFrom="column">
                    <wp:posOffset>117475</wp:posOffset>
                  </wp:positionH>
                  <wp:positionV relativeFrom="paragraph">
                    <wp:posOffset>20993</wp:posOffset>
                  </wp:positionV>
                  <wp:extent cx="851610" cy="428625"/>
                  <wp:effectExtent l="0" t="0" r="5715" b="0"/>
                  <wp:wrapNone/>
                  <wp:docPr id="1320366764" name="Picture 1" descr="Free Pastor Installation Cliparts, Download Free Pastor – Free Clipart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Free Pastor Installation Cliparts, Download Free Pastor – Free Clipart ...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586" b="2241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1610" cy="428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4B6604">
              <w:t>24</w:t>
            </w:r>
          </w:p>
        </w:tc>
      </w:tr>
      <w:tr w:rsidR="002D0F17" w14:paraId="03190791" w14:textId="77777777" w:rsidTr="007F1BEA">
        <w:trPr>
          <w:trHeight w:hRule="exact" w:val="480"/>
        </w:trPr>
        <w:tc>
          <w:tcPr>
            <w:tcW w:w="2922" w:type="dxa"/>
            <w:tcBorders>
              <w:top w:val="nil"/>
              <w:bottom w:val="single" w:sz="6" w:space="0" w:color="000000" w:themeColor="background1" w:themeShade="BF"/>
            </w:tcBorders>
          </w:tcPr>
          <w:p w14:paraId="63DDD3BB" w14:textId="0899C66F" w:rsidR="00424640" w:rsidRDefault="00424640" w:rsidP="005244C5">
            <w:pPr>
              <w:spacing w:before="0" w:after="0"/>
            </w:pPr>
          </w:p>
        </w:tc>
        <w:tc>
          <w:tcPr>
            <w:tcW w:w="1918" w:type="dxa"/>
            <w:tcBorders>
              <w:top w:val="nil"/>
              <w:bottom w:val="single" w:sz="6" w:space="0" w:color="000000" w:themeColor="background1" w:themeShade="BF"/>
            </w:tcBorders>
          </w:tcPr>
          <w:p w14:paraId="77D4FDA7" w14:textId="140F2D80" w:rsidR="00C62BA1" w:rsidRDefault="00C62BA1" w:rsidP="005244C5">
            <w:pPr>
              <w:spacing w:before="0" w:after="0"/>
              <w:jc w:val="center"/>
              <w:rPr>
                <w:noProof/>
              </w:rPr>
            </w:pPr>
          </w:p>
          <w:p w14:paraId="21333F16" w14:textId="5465A678" w:rsidR="002D0F17" w:rsidRDefault="002D0F17" w:rsidP="005244C5">
            <w:pPr>
              <w:spacing w:before="0" w:after="0"/>
            </w:pPr>
          </w:p>
          <w:p w14:paraId="5010A0EC" w14:textId="6ED79A97" w:rsidR="00BD0FB7" w:rsidRDefault="00BD0FB7" w:rsidP="005244C5">
            <w:pPr>
              <w:spacing w:before="0" w:after="0"/>
            </w:pPr>
          </w:p>
        </w:tc>
        <w:tc>
          <w:tcPr>
            <w:tcW w:w="2101" w:type="dxa"/>
            <w:tcBorders>
              <w:top w:val="nil"/>
              <w:bottom w:val="single" w:sz="6" w:space="0" w:color="000000" w:themeColor="background1" w:themeShade="BF"/>
            </w:tcBorders>
          </w:tcPr>
          <w:p w14:paraId="64C278C6" w14:textId="18305350" w:rsidR="00155F03" w:rsidRDefault="00155F03" w:rsidP="00FC0948">
            <w:pPr>
              <w:spacing w:before="0" w:after="0"/>
              <w:jc w:val="right"/>
              <w:rPr>
                <w:noProof/>
              </w:rPr>
            </w:pPr>
          </w:p>
          <w:p w14:paraId="46309910" w14:textId="6CF813CB" w:rsidR="00394FC7" w:rsidRDefault="00394FC7" w:rsidP="005244C5">
            <w:pPr>
              <w:spacing w:before="0" w:after="0"/>
              <w:jc w:val="center"/>
            </w:pPr>
          </w:p>
          <w:p w14:paraId="28FA5E78" w14:textId="6D3B5F21" w:rsidR="002D0F17" w:rsidRDefault="00155F03" w:rsidP="005244C5">
            <w:pPr>
              <w:spacing w:before="0" w:after="0"/>
            </w:pPr>
            <w:r>
              <w:t xml:space="preserve"> </w:t>
            </w:r>
            <w:r w:rsidRPr="004B6B24">
              <w:rPr>
                <w:noProof/>
              </w:rPr>
              <w:t xml:space="preserve"> </w:t>
            </w:r>
          </w:p>
        </w:tc>
        <w:tc>
          <w:tcPr>
            <w:tcW w:w="2375" w:type="dxa"/>
            <w:tcBorders>
              <w:top w:val="nil"/>
              <w:bottom w:val="single" w:sz="6" w:space="0" w:color="000000" w:themeColor="background1" w:themeShade="BF"/>
            </w:tcBorders>
          </w:tcPr>
          <w:p w14:paraId="56ED4562" w14:textId="4E76F313" w:rsidR="00735556" w:rsidRDefault="00424640" w:rsidP="00FE1970">
            <w:pPr>
              <w:spacing w:before="0" w:after="0"/>
              <w:jc w:val="right"/>
              <w:rPr>
                <w:noProof/>
              </w:rPr>
            </w:pPr>
            <w:r>
              <w:rPr>
                <w:noProof/>
              </w:rPr>
              <w:t xml:space="preserve">for February </w:t>
            </w:r>
          </w:p>
          <w:p w14:paraId="2806E82E" w14:textId="58DA0FC7" w:rsidR="00BD0FB7" w:rsidRDefault="00424640" w:rsidP="00A33986">
            <w:pPr>
              <w:spacing w:before="0" w:after="0"/>
              <w:jc w:val="right"/>
            </w:pPr>
            <w:r>
              <w:t>Voice</w:t>
            </w:r>
          </w:p>
        </w:tc>
        <w:tc>
          <w:tcPr>
            <w:tcW w:w="1827" w:type="dxa"/>
            <w:tcBorders>
              <w:top w:val="nil"/>
              <w:bottom w:val="single" w:sz="6" w:space="0" w:color="000000" w:themeColor="background1" w:themeShade="BF"/>
            </w:tcBorders>
          </w:tcPr>
          <w:p w14:paraId="387DF432" w14:textId="5C644081" w:rsidR="00D85F34" w:rsidRDefault="00D85F34" w:rsidP="005244C5">
            <w:pPr>
              <w:spacing w:before="0" w:after="0"/>
              <w:jc w:val="center"/>
            </w:pPr>
          </w:p>
          <w:p w14:paraId="57F461C7" w14:textId="55EDFEA4" w:rsidR="00D85F34" w:rsidRDefault="00D85F34" w:rsidP="005244C5">
            <w:pPr>
              <w:spacing w:before="0" w:after="0"/>
              <w:jc w:val="center"/>
            </w:pPr>
          </w:p>
          <w:p w14:paraId="2C96E0FC" w14:textId="77777777" w:rsidR="00D85F34" w:rsidRDefault="00D85F34" w:rsidP="005244C5">
            <w:pPr>
              <w:spacing w:before="0" w:after="0"/>
              <w:jc w:val="center"/>
            </w:pPr>
          </w:p>
          <w:p w14:paraId="2C05E43C" w14:textId="3395E969" w:rsidR="002D0F17" w:rsidRDefault="002D0F17" w:rsidP="005244C5">
            <w:pPr>
              <w:spacing w:before="0" w:after="0"/>
              <w:jc w:val="center"/>
            </w:pPr>
          </w:p>
        </w:tc>
        <w:tc>
          <w:tcPr>
            <w:tcW w:w="1751" w:type="dxa"/>
            <w:tcBorders>
              <w:top w:val="nil"/>
              <w:bottom w:val="single" w:sz="6" w:space="0" w:color="000000" w:themeColor="background1" w:themeShade="BF"/>
            </w:tcBorders>
          </w:tcPr>
          <w:p w14:paraId="0F478B7F" w14:textId="0F7001B3" w:rsidR="00AA2E5C" w:rsidRDefault="00AA2E5C" w:rsidP="005244C5">
            <w:pPr>
              <w:spacing w:before="0" w:after="0"/>
            </w:pPr>
          </w:p>
          <w:p w14:paraId="307D931D" w14:textId="3A25F037" w:rsidR="00AA2E5C" w:rsidRDefault="00AA2E5C" w:rsidP="005244C5">
            <w:pPr>
              <w:spacing w:before="0" w:after="0"/>
            </w:pPr>
          </w:p>
          <w:p w14:paraId="65D6DB6A" w14:textId="77777777" w:rsidR="00AA2E5C" w:rsidRDefault="00AA2E5C" w:rsidP="005244C5">
            <w:pPr>
              <w:spacing w:before="0" w:after="0"/>
            </w:pPr>
            <w:r>
              <w:t xml:space="preserve"> </w:t>
            </w:r>
          </w:p>
          <w:p w14:paraId="79119C1F" w14:textId="7C600376" w:rsidR="00AA2E5C" w:rsidRDefault="00AA2E5C" w:rsidP="005244C5">
            <w:pPr>
              <w:spacing w:before="0" w:after="0"/>
            </w:pPr>
          </w:p>
        </w:tc>
        <w:tc>
          <w:tcPr>
            <w:tcW w:w="1995" w:type="dxa"/>
            <w:tcBorders>
              <w:top w:val="nil"/>
              <w:bottom w:val="single" w:sz="6" w:space="0" w:color="000000" w:themeColor="background1" w:themeShade="BF"/>
            </w:tcBorders>
          </w:tcPr>
          <w:p w14:paraId="61D35D09" w14:textId="11BEB3A6" w:rsidR="002D0F17" w:rsidRDefault="00386256" w:rsidP="005244C5">
            <w:pPr>
              <w:spacing w:before="0" w:after="0"/>
              <w:jc w:val="center"/>
            </w:pPr>
            <w:r>
              <w:t>3:00 pm</w:t>
            </w:r>
          </w:p>
          <w:p w14:paraId="339F58A9" w14:textId="3D68BB41" w:rsidR="002D0F17" w:rsidRPr="00500B52" w:rsidRDefault="00386256" w:rsidP="005244C5">
            <w:pPr>
              <w:spacing w:before="0" w:after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Rev. James Stefanic</w:t>
            </w:r>
          </w:p>
        </w:tc>
      </w:tr>
      <w:tr w:rsidR="002D0F17" w14:paraId="5A6E0447" w14:textId="77777777" w:rsidTr="007F1BEA">
        <w:trPr>
          <w:trHeight w:val="66"/>
        </w:trPr>
        <w:tc>
          <w:tcPr>
            <w:tcW w:w="2922" w:type="dxa"/>
            <w:tcBorders>
              <w:top w:val="single" w:sz="6" w:space="0" w:color="000000" w:themeColor="background1" w:themeShade="BF"/>
            </w:tcBorders>
          </w:tcPr>
          <w:p w14:paraId="46EC4F28" w14:textId="5E4D6D64" w:rsidR="002D0F17" w:rsidRDefault="004775D6" w:rsidP="00FE1970">
            <w:pPr>
              <w:jc w:val="right"/>
            </w:pPr>
            <w:r w:rsidRPr="00734171">
              <w:t>2</w:t>
            </w:r>
            <w:r w:rsidR="004B6604">
              <w:t>5</w:t>
            </w:r>
          </w:p>
          <w:p w14:paraId="2CE634B2" w14:textId="77777777" w:rsidR="00F200D6" w:rsidRDefault="00F200D6" w:rsidP="00F200D6">
            <w:pPr>
              <w:spacing w:before="0" w:after="0"/>
            </w:pPr>
            <w:r>
              <w:t xml:space="preserve">Table Talks 9:00 am                                    </w:t>
            </w:r>
          </w:p>
          <w:p w14:paraId="16805168" w14:textId="77777777" w:rsidR="00F200D6" w:rsidRDefault="00F200D6" w:rsidP="00F200D6">
            <w:pPr>
              <w:spacing w:before="0" w:after="0"/>
            </w:pPr>
            <w:r>
              <w:t xml:space="preserve">Sunday School 9:00 am                   </w:t>
            </w:r>
          </w:p>
          <w:p w14:paraId="46B533B5" w14:textId="486B6A51" w:rsidR="00883E7E" w:rsidRPr="009E009E" w:rsidRDefault="00F200D6" w:rsidP="00734171">
            <w:pPr>
              <w:spacing w:before="0" w:after="0"/>
            </w:pPr>
            <w:r>
              <w:t>Worship</w:t>
            </w:r>
            <w:r w:rsidR="00FE1970">
              <w:t xml:space="preserve"> </w:t>
            </w:r>
            <w:r>
              <w:t>Serv</w:t>
            </w:r>
            <w:r w:rsidR="00FE1970">
              <w:t>ice</w:t>
            </w:r>
            <w:r>
              <w:t xml:space="preserve"> 10:00 am</w:t>
            </w:r>
          </w:p>
          <w:p w14:paraId="106DCC67" w14:textId="2642C2FF" w:rsidR="00073114" w:rsidRPr="00987D54" w:rsidRDefault="00AF0EFE" w:rsidP="00394FC7">
            <w:pPr>
              <w:spacing w:before="0"/>
            </w:pPr>
            <w:r>
              <w:t>First Service led by Pr. Stefanic</w:t>
            </w:r>
          </w:p>
        </w:tc>
        <w:tc>
          <w:tcPr>
            <w:tcW w:w="1918" w:type="dxa"/>
            <w:tcBorders>
              <w:top w:val="single" w:sz="6" w:space="0" w:color="000000" w:themeColor="background1" w:themeShade="BF"/>
            </w:tcBorders>
          </w:tcPr>
          <w:p w14:paraId="515061A9" w14:textId="77777777" w:rsidR="00C90C3A" w:rsidRDefault="004B6604" w:rsidP="002A1143">
            <w:pPr>
              <w:jc w:val="right"/>
            </w:pPr>
            <w:r>
              <w:t>26</w:t>
            </w:r>
          </w:p>
          <w:p w14:paraId="13BF7A45" w14:textId="49D9CFD4" w:rsidR="004B6604" w:rsidRDefault="004B6604" w:rsidP="004B6604">
            <w:pPr>
              <w:spacing w:before="0" w:after="0"/>
              <w:jc w:val="center"/>
            </w:pPr>
            <w:r>
              <w:t>Voters &amp; Congregational</w:t>
            </w:r>
          </w:p>
          <w:p w14:paraId="6E5E59B6" w14:textId="4406DD78" w:rsidR="004B6604" w:rsidRDefault="004B6604" w:rsidP="004B6604">
            <w:pPr>
              <w:jc w:val="center"/>
            </w:pPr>
            <w:r>
              <w:t>Meeting</w:t>
            </w:r>
          </w:p>
          <w:p w14:paraId="5F474C74" w14:textId="11233BAD" w:rsidR="004B6604" w:rsidRPr="004B6604" w:rsidRDefault="004B6604" w:rsidP="004B66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7:00 pm</w:t>
            </w:r>
          </w:p>
        </w:tc>
        <w:tc>
          <w:tcPr>
            <w:tcW w:w="2101" w:type="dxa"/>
            <w:tcBorders>
              <w:top w:val="single" w:sz="6" w:space="0" w:color="000000" w:themeColor="background1" w:themeShade="BF"/>
            </w:tcBorders>
          </w:tcPr>
          <w:p w14:paraId="71E4317A" w14:textId="6EB8BF43" w:rsidR="00C90C3A" w:rsidRDefault="004B6604" w:rsidP="00C90C3A">
            <w:pPr>
              <w:jc w:val="right"/>
            </w:pPr>
            <w:r>
              <w:t>27</w:t>
            </w:r>
          </w:p>
          <w:p w14:paraId="7974A912" w14:textId="3ECC57EA" w:rsidR="00C90C3A" w:rsidRDefault="00C90C3A" w:rsidP="00A7363F">
            <w:pPr>
              <w:spacing w:before="0" w:after="0"/>
              <w:jc w:val="center"/>
            </w:pPr>
          </w:p>
        </w:tc>
        <w:tc>
          <w:tcPr>
            <w:tcW w:w="2375" w:type="dxa"/>
            <w:tcBorders>
              <w:top w:val="single" w:sz="6" w:space="0" w:color="000000" w:themeColor="background1" w:themeShade="BF"/>
            </w:tcBorders>
          </w:tcPr>
          <w:p w14:paraId="0B63F594" w14:textId="30C2D9A0" w:rsidR="002817CB" w:rsidRDefault="008603A5" w:rsidP="002A1143">
            <w:pPr>
              <w:jc w:val="right"/>
            </w:pPr>
            <w:r>
              <w:t>2</w:t>
            </w:r>
            <w:r w:rsidR="004B6604">
              <w:t>8</w:t>
            </w:r>
          </w:p>
          <w:p w14:paraId="7C3E3527" w14:textId="349DBA42" w:rsidR="008603A5" w:rsidRDefault="008603A5" w:rsidP="008603A5">
            <w:pPr>
              <w:jc w:val="right"/>
            </w:pPr>
            <w:r>
              <w:t xml:space="preserve">Confirmation Class </w:t>
            </w:r>
            <w:r w:rsidR="004B6604">
              <w:t>5:0</w:t>
            </w:r>
            <w:r>
              <w:t>0 p</w:t>
            </w:r>
          </w:p>
          <w:p w14:paraId="0B871892" w14:textId="78EACA1C" w:rsidR="002817CB" w:rsidRDefault="002817CB" w:rsidP="00F07FC2">
            <w:pPr>
              <w:jc w:val="right"/>
            </w:pPr>
          </w:p>
        </w:tc>
        <w:tc>
          <w:tcPr>
            <w:tcW w:w="1827" w:type="dxa"/>
            <w:tcBorders>
              <w:top w:val="single" w:sz="6" w:space="0" w:color="000000" w:themeColor="background1" w:themeShade="BF"/>
            </w:tcBorders>
          </w:tcPr>
          <w:p w14:paraId="75082348" w14:textId="5CAF5B1B" w:rsidR="00F200D6" w:rsidRDefault="004B6604" w:rsidP="002A1143">
            <w:pPr>
              <w:jc w:val="right"/>
            </w:pPr>
            <w:r>
              <w:t>29</w:t>
            </w:r>
          </w:p>
          <w:p w14:paraId="58C6446C" w14:textId="1A92FFA6" w:rsidR="00F200D6" w:rsidRPr="00951292" w:rsidRDefault="00F200D6" w:rsidP="00A33986">
            <w:pPr>
              <w:spacing w:before="0" w:after="0"/>
              <w:jc w:val="right"/>
            </w:pPr>
          </w:p>
        </w:tc>
        <w:tc>
          <w:tcPr>
            <w:tcW w:w="1751" w:type="dxa"/>
            <w:tcBorders>
              <w:top w:val="single" w:sz="6" w:space="0" w:color="000000" w:themeColor="background1" w:themeShade="BF"/>
            </w:tcBorders>
          </w:tcPr>
          <w:p w14:paraId="493BC398" w14:textId="4C8402A6" w:rsidR="002D0F17" w:rsidRDefault="004B6604" w:rsidP="002A1143">
            <w:pPr>
              <w:jc w:val="right"/>
            </w:pPr>
            <w:r>
              <w:rPr>
                <w:noProof/>
              </w:rPr>
              <w:t>30</w:t>
            </w:r>
          </w:p>
        </w:tc>
        <w:tc>
          <w:tcPr>
            <w:tcW w:w="1995" w:type="dxa"/>
            <w:tcBorders>
              <w:top w:val="single" w:sz="6" w:space="0" w:color="000000" w:themeColor="background1" w:themeShade="BF"/>
            </w:tcBorders>
          </w:tcPr>
          <w:p w14:paraId="14CB6853" w14:textId="1A234E5D" w:rsidR="00190DCC" w:rsidRDefault="00815816" w:rsidP="002A1143">
            <w:pPr>
              <w:jc w:val="right"/>
            </w:pPr>
            <w:r>
              <w:rPr>
                <w:noProof/>
              </w:rPr>
              <w:drawing>
                <wp:anchor distT="0" distB="0" distL="114300" distR="114300" simplePos="0" relativeHeight="251798528" behindDoc="0" locked="0" layoutInCell="1" allowOverlap="1" wp14:anchorId="23AF9585" wp14:editId="713FD478">
                  <wp:simplePos x="0" y="0"/>
                  <wp:positionH relativeFrom="column">
                    <wp:posOffset>-31750</wp:posOffset>
                  </wp:positionH>
                  <wp:positionV relativeFrom="paragraph">
                    <wp:posOffset>138430</wp:posOffset>
                  </wp:positionV>
                  <wp:extent cx="1000125" cy="631825"/>
                  <wp:effectExtent l="0" t="0" r="9525" b="0"/>
                  <wp:wrapNone/>
                  <wp:docPr id="98402096" name="Picture 98402096" descr="Mission Partners — Prince of Pea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ission Partners — Prince of Peace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432" r="11195"/>
                          <a:stretch/>
                        </pic:blipFill>
                        <pic:spPr bwMode="auto">
                          <a:xfrm>
                            <a:off x="0" y="0"/>
                            <a:ext cx="1000125" cy="631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4B6604">
              <w:t>31</w:t>
            </w:r>
          </w:p>
        </w:tc>
      </w:tr>
      <w:tr w:rsidR="002D0F17" w14:paraId="4558202A" w14:textId="77777777" w:rsidTr="007F1BEA">
        <w:trPr>
          <w:trHeight w:hRule="exact" w:val="80"/>
        </w:trPr>
        <w:tc>
          <w:tcPr>
            <w:tcW w:w="2922" w:type="dxa"/>
          </w:tcPr>
          <w:p w14:paraId="49A7069D" w14:textId="0995F792" w:rsidR="002D0F17" w:rsidRDefault="002D0F17" w:rsidP="0089313F"/>
        </w:tc>
        <w:tc>
          <w:tcPr>
            <w:tcW w:w="1918" w:type="dxa"/>
          </w:tcPr>
          <w:p w14:paraId="27B58150" w14:textId="77777777" w:rsidR="002D0F17" w:rsidRDefault="002D0F17" w:rsidP="0089313F"/>
        </w:tc>
        <w:tc>
          <w:tcPr>
            <w:tcW w:w="2101" w:type="dxa"/>
          </w:tcPr>
          <w:p w14:paraId="792EB074" w14:textId="0FCB1003" w:rsidR="002D0F17" w:rsidRDefault="002D0F17" w:rsidP="0089313F"/>
        </w:tc>
        <w:tc>
          <w:tcPr>
            <w:tcW w:w="2375" w:type="dxa"/>
          </w:tcPr>
          <w:p w14:paraId="0F343C8B" w14:textId="77777777" w:rsidR="002D0F17" w:rsidRDefault="002D0F17" w:rsidP="0089313F"/>
        </w:tc>
        <w:tc>
          <w:tcPr>
            <w:tcW w:w="1827" w:type="dxa"/>
          </w:tcPr>
          <w:p w14:paraId="62035146" w14:textId="77777777" w:rsidR="002D0F17" w:rsidRDefault="002D0F17" w:rsidP="0089313F"/>
        </w:tc>
        <w:tc>
          <w:tcPr>
            <w:tcW w:w="1751" w:type="dxa"/>
          </w:tcPr>
          <w:p w14:paraId="3451CDC9" w14:textId="77777777" w:rsidR="002D0F17" w:rsidRDefault="002D0F17" w:rsidP="0089313F"/>
        </w:tc>
        <w:tc>
          <w:tcPr>
            <w:tcW w:w="1995" w:type="dxa"/>
          </w:tcPr>
          <w:p w14:paraId="41506C50" w14:textId="77777777" w:rsidR="002D0F17" w:rsidRDefault="002D0F17" w:rsidP="0089313F"/>
        </w:tc>
      </w:tr>
    </w:tbl>
    <w:p w14:paraId="4FE4750D" w14:textId="5B07D782" w:rsidR="00EA415B" w:rsidRDefault="00EA415B" w:rsidP="007F1BEA">
      <w:pPr>
        <w:pStyle w:val="Quote"/>
      </w:pPr>
    </w:p>
    <w:sectPr w:rsidR="00EA415B" w:rsidSect="00FE49BA">
      <w:pgSz w:w="15840" w:h="12240" w:orient="landscape"/>
      <w:pgMar w:top="36" w:right="576" w:bottom="576" w:left="576" w:header="576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36DAFD" w14:textId="77777777" w:rsidR="00282B81" w:rsidRDefault="00282B81">
      <w:pPr>
        <w:spacing w:before="0" w:after="0"/>
      </w:pPr>
      <w:r>
        <w:separator/>
      </w:r>
    </w:p>
  </w:endnote>
  <w:endnote w:type="continuationSeparator" w:id="0">
    <w:p w14:paraId="593065AB" w14:textId="77777777" w:rsidR="00282B81" w:rsidRDefault="00282B81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HGMinchoB">
    <w:altName w:val="Yu Gothic"/>
    <w:panose1 w:val="00000000000000000000"/>
    <w:charset w:val="80"/>
    <w:family w:val="roman"/>
    <w:notTrueType/>
    <w:pitch w:val="default"/>
  </w:font>
  <w:font w:name="Rockwell Condensed">
    <w:panose1 w:val="020606030504050201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57469C" w14:textId="77777777" w:rsidR="00282B81" w:rsidRDefault="00282B81">
      <w:pPr>
        <w:spacing w:before="0" w:after="0"/>
      </w:pPr>
      <w:r>
        <w:separator/>
      </w:r>
    </w:p>
  </w:footnote>
  <w:footnote w:type="continuationSeparator" w:id="0">
    <w:p w14:paraId="75EB7D54" w14:textId="77777777" w:rsidR="00282B81" w:rsidRDefault="00282B81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DC5CD6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D86C397A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7F58B0B2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41909ECA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4D0AF67A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5A20E086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5A2EF68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CDE8C758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FA4D746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48EC049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277879136">
    <w:abstractNumId w:val="9"/>
  </w:num>
  <w:num w:numId="2" w16cid:durableId="137498892">
    <w:abstractNumId w:val="7"/>
  </w:num>
  <w:num w:numId="3" w16cid:durableId="1716156527">
    <w:abstractNumId w:val="6"/>
  </w:num>
  <w:num w:numId="4" w16cid:durableId="2103526043">
    <w:abstractNumId w:val="5"/>
  </w:num>
  <w:num w:numId="5" w16cid:durableId="1011832643">
    <w:abstractNumId w:val="4"/>
  </w:num>
  <w:num w:numId="6" w16cid:durableId="687758525">
    <w:abstractNumId w:val="8"/>
  </w:num>
  <w:num w:numId="7" w16cid:durableId="1758868431">
    <w:abstractNumId w:val="3"/>
  </w:num>
  <w:num w:numId="8" w16cid:durableId="631978235">
    <w:abstractNumId w:val="2"/>
  </w:num>
  <w:num w:numId="9" w16cid:durableId="637540270">
    <w:abstractNumId w:val="1"/>
  </w:num>
  <w:num w:numId="10" w16cid:durableId="17569785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MonthEnd" w:val="8/31/2020"/>
    <w:docVar w:name="MonthStart" w:val="8/1/2020"/>
    <w:docVar w:name="ShowDynamicGuides" w:val="1"/>
    <w:docVar w:name="ShowMarginGuides" w:val="0"/>
    <w:docVar w:name="ShowOutlines" w:val="0"/>
    <w:docVar w:name="ShowStaticGuides" w:val="0"/>
  </w:docVars>
  <w:rsids>
    <w:rsidRoot w:val="004330B0"/>
    <w:rsid w:val="00021352"/>
    <w:rsid w:val="000325D2"/>
    <w:rsid w:val="00032B67"/>
    <w:rsid w:val="00033479"/>
    <w:rsid w:val="00033C80"/>
    <w:rsid w:val="00034FAB"/>
    <w:rsid w:val="0006053E"/>
    <w:rsid w:val="000611C5"/>
    <w:rsid w:val="00063FBB"/>
    <w:rsid w:val="00073114"/>
    <w:rsid w:val="000D1849"/>
    <w:rsid w:val="000D5A9A"/>
    <w:rsid w:val="000E11AF"/>
    <w:rsid w:val="000E4D11"/>
    <w:rsid w:val="000E73DF"/>
    <w:rsid w:val="00114913"/>
    <w:rsid w:val="00116978"/>
    <w:rsid w:val="00124ADC"/>
    <w:rsid w:val="001554BF"/>
    <w:rsid w:val="00155DE8"/>
    <w:rsid w:val="00155F03"/>
    <w:rsid w:val="00166F57"/>
    <w:rsid w:val="00173E9D"/>
    <w:rsid w:val="00190DCC"/>
    <w:rsid w:val="00193E15"/>
    <w:rsid w:val="001A6D76"/>
    <w:rsid w:val="001B4B1A"/>
    <w:rsid w:val="001C69D4"/>
    <w:rsid w:val="001C6F5A"/>
    <w:rsid w:val="001D2F29"/>
    <w:rsid w:val="001D4EF4"/>
    <w:rsid w:val="001D543D"/>
    <w:rsid w:val="001E6477"/>
    <w:rsid w:val="00231872"/>
    <w:rsid w:val="002354CF"/>
    <w:rsid w:val="00245A33"/>
    <w:rsid w:val="002505C2"/>
    <w:rsid w:val="0025748C"/>
    <w:rsid w:val="00266373"/>
    <w:rsid w:val="00270039"/>
    <w:rsid w:val="002817CB"/>
    <w:rsid w:val="00282B81"/>
    <w:rsid w:val="00285C0A"/>
    <w:rsid w:val="002864C5"/>
    <w:rsid w:val="00294BE0"/>
    <w:rsid w:val="002A1143"/>
    <w:rsid w:val="002A760B"/>
    <w:rsid w:val="002B370B"/>
    <w:rsid w:val="002C110E"/>
    <w:rsid w:val="002C3FFD"/>
    <w:rsid w:val="002C64EF"/>
    <w:rsid w:val="002D03A0"/>
    <w:rsid w:val="002D0F17"/>
    <w:rsid w:val="002D3004"/>
    <w:rsid w:val="002D3165"/>
    <w:rsid w:val="002D457C"/>
    <w:rsid w:val="002D628B"/>
    <w:rsid w:val="002F7032"/>
    <w:rsid w:val="00316F9A"/>
    <w:rsid w:val="00320970"/>
    <w:rsid w:val="003217B7"/>
    <w:rsid w:val="00325A15"/>
    <w:rsid w:val="0033055F"/>
    <w:rsid w:val="003641FB"/>
    <w:rsid w:val="00364D28"/>
    <w:rsid w:val="003674A8"/>
    <w:rsid w:val="0037033E"/>
    <w:rsid w:val="00375B27"/>
    <w:rsid w:val="0038588B"/>
    <w:rsid w:val="00385BAF"/>
    <w:rsid w:val="00386256"/>
    <w:rsid w:val="0039047A"/>
    <w:rsid w:val="00394FC7"/>
    <w:rsid w:val="00397DD8"/>
    <w:rsid w:val="003C665E"/>
    <w:rsid w:val="003E6D69"/>
    <w:rsid w:val="004001DB"/>
    <w:rsid w:val="0040099F"/>
    <w:rsid w:val="00402A21"/>
    <w:rsid w:val="0041336D"/>
    <w:rsid w:val="00416EF1"/>
    <w:rsid w:val="00421B90"/>
    <w:rsid w:val="00423F8E"/>
    <w:rsid w:val="00424640"/>
    <w:rsid w:val="00424E60"/>
    <w:rsid w:val="00431B66"/>
    <w:rsid w:val="004330B0"/>
    <w:rsid w:val="0043392E"/>
    <w:rsid w:val="00466EFB"/>
    <w:rsid w:val="004775D6"/>
    <w:rsid w:val="00477E16"/>
    <w:rsid w:val="004B196F"/>
    <w:rsid w:val="004B2F93"/>
    <w:rsid w:val="004B6604"/>
    <w:rsid w:val="004C0908"/>
    <w:rsid w:val="004C33DC"/>
    <w:rsid w:val="004E1B2F"/>
    <w:rsid w:val="004E6D0F"/>
    <w:rsid w:val="004F2512"/>
    <w:rsid w:val="00500B52"/>
    <w:rsid w:val="005244C5"/>
    <w:rsid w:val="0053595D"/>
    <w:rsid w:val="0055105A"/>
    <w:rsid w:val="005675B7"/>
    <w:rsid w:val="00575AE1"/>
    <w:rsid w:val="00582D9D"/>
    <w:rsid w:val="0059527D"/>
    <w:rsid w:val="005A469A"/>
    <w:rsid w:val="005B0C48"/>
    <w:rsid w:val="005B42FA"/>
    <w:rsid w:val="005C7434"/>
    <w:rsid w:val="005D0521"/>
    <w:rsid w:val="005D215B"/>
    <w:rsid w:val="005D4A4B"/>
    <w:rsid w:val="005D636F"/>
    <w:rsid w:val="005E4CE8"/>
    <w:rsid w:val="005F4E87"/>
    <w:rsid w:val="005F7258"/>
    <w:rsid w:val="00600B9C"/>
    <w:rsid w:val="00600EE0"/>
    <w:rsid w:val="0060445D"/>
    <w:rsid w:val="0060607E"/>
    <w:rsid w:val="00613D31"/>
    <w:rsid w:val="0062110F"/>
    <w:rsid w:val="006353B5"/>
    <w:rsid w:val="00635F70"/>
    <w:rsid w:val="00681584"/>
    <w:rsid w:val="00696F23"/>
    <w:rsid w:val="006A4B5B"/>
    <w:rsid w:val="006B36FB"/>
    <w:rsid w:val="006B4B3B"/>
    <w:rsid w:val="006B6B92"/>
    <w:rsid w:val="006C52AC"/>
    <w:rsid w:val="006E01FB"/>
    <w:rsid w:val="006F05F8"/>
    <w:rsid w:val="006F5D24"/>
    <w:rsid w:val="0070581E"/>
    <w:rsid w:val="00717D89"/>
    <w:rsid w:val="00734171"/>
    <w:rsid w:val="00735556"/>
    <w:rsid w:val="00737FCA"/>
    <w:rsid w:val="007427F8"/>
    <w:rsid w:val="00743C2C"/>
    <w:rsid w:val="00745C2A"/>
    <w:rsid w:val="00746B1E"/>
    <w:rsid w:val="00793106"/>
    <w:rsid w:val="007A52D9"/>
    <w:rsid w:val="007C4705"/>
    <w:rsid w:val="007D2C63"/>
    <w:rsid w:val="007D61A4"/>
    <w:rsid w:val="007E2255"/>
    <w:rsid w:val="007E55EF"/>
    <w:rsid w:val="007F02E9"/>
    <w:rsid w:val="007F0620"/>
    <w:rsid w:val="007F1BEA"/>
    <w:rsid w:val="007F1FC7"/>
    <w:rsid w:val="00812385"/>
    <w:rsid w:val="00812DAD"/>
    <w:rsid w:val="008134CD"/>
    <w:rsid w:val="0081356A"/>
    <w:rsid w:val="00815328"/>
    <w:rsid w:val="00815816"/>
    <w:rsid w:val="008205FB"/>
    <w:rsid w:val="00836B19"/>
    <w:rsid w:val="008418E1"/>
    <w:rsid w:val="008426A5"/>
    <w:rsid w:val="008603A5"/>
    <w:rsid w:val="0086527C"/>
    <w:rsid w:val="00871704"/>
    <w:rsid w:val="008719FA"/>
    <w:rsid w:val="00874D0E"/>
    <w:rsid w:val="00882DD1"/>
    <w:rsid w:val="00883E7E"/>
    <w:rsid w:val="00884566"/>
    <w:rsid w:val="00892439"/>
    <w:rsid w:val="00894271"/>
    <w:rsid w:val="00896B80"/>
    <w:rsid w:val="008A506D"/>
    <w:rsid w:val="008A5F76"/>
    <w:rsid w:val="008B60D0"/>
    <w:rsid w:val="008C15B7"/>
    <w:rsid w:val="008F392E"/>
    <w:rsid w:val="008F4A01"/>
    <w:rsid w:val="00914528"/>
    <w:rsid w:val="00925ED9"/>
    <w:rsid w:val="009267AD"/>
    <w:rsid w:val="00951292"/>
    <w:rsid w:val="00956CD4"/>
    <w:rsid w:val="00956D48"/>
    <w:rsid w:val="009672BB"/>
    <w:rsid w:val="00976D4A"/>
    <w:rsid w:val="00987D54"/>
    <w:rsid w:val="00997C7D"/>
    <w:rsid w:val="009A164A"/>
    <w:rsid w:val="009A7C5B"/>
    <w:rsid w:val="009B73A3"/>
    <w:rsid w:val="009D5D13"/>
    <w:rsid w:val="009E56E2"/>
    <w:rsid w:val="009F182A"/>
    <w:rsid w:val="009F3400"/>
    <w:rsid w:val="00A0301E"/>
    <w:rsid w:val="00A1229C"/>
    <w:rsid w:val="00A33986"/>
    <w:rsid w:val="00A4459E"/>
    <w:rsid w:val="00A618AC"/>
    <w:rsid w:val="00A7363F"/>
    <w:rsid w:val="00A84FCB"/>
    <w:rsid w:val="00AA23F1"/>
    <w:rsid w:val="00AA2E5C"/>
    <w:rsid w:val="00AA4E9A"/>
    <w:rsid w:val="00AA692D"/>
    <w:rsid w:val="00AA6CDF"/>
    <w:rsid w:val="00AB2573"/>
    <w:rsid w:val="00AB2755"/>
    <w:rsid w:val="00AC63AC"/>
    <w:rsid w:val="00AD06AD"/>
    <w:rsid w:val="00AE6F14"/>
    <w:rsid w:val="00AF0EFE"/>
    <w:rsid w:val="00AF3685"/>
    <w:rsid w:val="00AF5440"/>
    <w:rsid w:val="00B13028"/>
    <w:rsid w:val="00B1510A"/>
    <w:rsid w:val="00B17E5A"/>
    <w:rsid w:val="00B27BA7"/>
    <w:rsid w:val="00B32D5E"/>
    <w:rsid w:val="00B57A48"/>
    <w:rsid w:val="00B628D2"/>
    <w:rsid w:val="00B63DC4"/>
    <w:rsid w:val="00B662B9"/>
    <w:rsid w:val="00B71A68"/>
    <w:rsid w:val="00B7719D"/>
    <w:rsid w:val="00B93722"/>
    <w:rsid w:val="00BB0669"/>
    <w:rsid w:val="00BB3A1F"/>
    <w:rsid w:val="00BC6A26"/>
    <w:rsid w:val="00BC7339"/>
    <w:rsid w:val="00BD0FB7"/>
    <w:rsid w:val="00BD5890"/>
    <w:rsid w:val="00BD6636"/>
    <w:rsid w:val="00BE4D9D"/>
    <w:rsid w:val="00BF0BEE"/>
    <w:rsid w:val="00BF0FEE"/>
    <w:rsid w:val="00BF4383"/>
    <w:rsid w:val="00BF4A26"/>
    <w:rsid w:val="00C350BA"/>
    <w:rsid w:val="00C357AF"/>
    <w:rsid w:val="00C4024F"/>
    <w:rsid w:val="00C41633"/>
    <w:rsid w:val="00C5406E"/>
    <w:rsid w:val="00C55BDC"/>
    <w:rsid w:val="00C62BA1"/>
    <w:rsid w:val="00C87AAE"/>
    <w:rsid w:val="00C90C3A"/>
    <w:rsid w:val="00C94889"/>
    <w:rsid w:val="00CB00F4"/>
    <w:rsid w:val="00CB176C"/>
    <w:rsid w:val="00CB5EB6"/>
    <w:rsid w:val="00CE3D75"/>
    <w:rsid w:val="00CE3ECA"/>
    <w:rsid w:val="00D03524"/>
    <w:rsid w:val="00D47EC3"/>
    <w:rsid w:val="00D616C3"/>
    <w:rsid w:val="00D62E8F"/>
    <w:rsid w:val="00D73114"/>
    <w:rsid w:val="00D81BC4"/>
    <w:rsid w:val="00D85F34"/>
    <w:rsid w:val="00D86D82"/>
    <w:rsid w:val="00D9032C"/>
    <w:rsid w:val="00D9731F"/>
    <w:rsid w:val="00DA4F04"/>
    <w:rsid w:val="00DB39D3"/>
    <w:rsid w:val="00DB434D"/>
    <w:rsid w:val="00DC17EA"/>
    <w:rsid w:val="00DD2BD9"/>
    <w:rsid w:val="00DE2C82"/>
    <w:rsid w:val="00DE7684"/>
    <w:rsid w:val="00DF1997"/>
    <w:rsid w:val="00DF3B53"/>
    <w:rsid w:val="00E321BD"/>
    <w:rsid w:val="00E32217"/>
    <w:rsid w:val="00E36083"/>
    <w:rsid w:val="00E46C51"/>
    <w:rsid w:val="00E50F00"/>
    <w:rsid w:val="00E53701"/>
    <w:rsid w:val="00E54796"/>
    <w:rsid w:val="00E5613B"/>
    <w:rsid w:val="00E60BA3"/>
    <w:rsid w:val="00E63B88"/>
    <w:rsid w:val="00E67360"/>
    <w:rsid w:val="00E83B8C"/>
    <w:rsid w:val="00E86C7C"/>
    <w:rsid w:val="00E92507"/>
    <w:rsid w:val="00EA415B"/>
    <w:rsid w:val="00EB2E21"/>
    <w:rsid w:val="00EB555A"/>
    <w:rsid w:val="00EE52FA"/>
    <w:rsid w:val="00EE7131"/>
    <w:rsid w:val="00EF3914"/>
    <w:rsid w:val="00EF6D85"/>
    <w:rsid w:val="00EF6E4D"/>
    <w:rsid w:val="00F010D6"/>
    <w:rsid w:val="00F07FC2"/>
    <w:rsid w:val="00F200D6"/>
    <w:rsid w:val="00F21D83"/>
    <w:rsid w:val="00F23615"/>
    <w:rsid w:val="00F27406"/>
    <w:rsid w:val="00F305B0"/>
    <w:rsid w:val="00F5610E"/>
    <w:rsid w:val="00F57823"/>
    <w:rsid w:val="00F63BDB"/>
    <w:rsid w:val="00F670EC"/>
    <w:rsid w:val="00F73AE5"/>
    <w:rsid w:val="00F746D4"/>
    <w:rsid w:val="00F76D13"/>
    <w:rsid w:val="00F83D74"/>
    <w:rsid w:val="00F84687"/>
    <w:rsid w:val="00FA5517"/>
    <w:rsid w:val="00FB02EF"/>
    <w:rsid w:val="00FB6CCB"/>
    <w:rsid w:val="00FB763F"/>
    <w:rsid w:val="00FC0948"/>
    <w:rsid w:val="00FC74B7"/>
    <w:rsid w:val="00FD2511"/>
    <w:rsid w:val="00FD672A"/>
    <w:rsid w:val="00FE1970"/>
    <w:rsid w:val="00FE49BA"/>
    <w:rsid w:val="00FF71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7A01112E"/>
  <w15:docId w15:val="{3C6C8631-812A-4130-803A-93C04C1B82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18"/>
        <w:szCs w:val="18"/>
        <w:lang w:val="en-US" w:eastAsia="en-US" w:bidi="ar-SA"/>
      </w:rPr>
    </w:rPrDefault>
    <w:pPrDefault>
      <w:pPr>
        <w:spacing w:before="40" w:after="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4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5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9" w:unhideWhenUsed="1" w:qFormat="1"/>
    <w:lsdException w:name="Emphasis" w:semiHidden="1" w:uiPriority="9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0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uiPriority="29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9" w:unhideWhenUsed="1" w:qFormat="1"/>
    <w:lsdException w:name="Subtle Reference" w:semiHidden="1" w:uiPriority="9" w:unhideWhenUsed="1" w:qFormat="1"/>
    <w:lsdException w:name="Intense Reference" w:semiHidden="1" w:uiPriority="9" w:unhideWhenUsed="1" w:qFormat="1"/>
    <w:lsdException w:name="Book Title" w:semiHidden="1" w:uiPriority="9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6604"/>
  </w:style>
  <w:style w:type="paragraph" w:styleId="Heading1">
    <w:name w:val="heading 1"/>
    <w:basedOn w:val="Normal"/>
    <w:next w:val="Normal"/>
    <w:link w:val="Heading1Char"/>
    <w:uiPriority w:val="9"/>
    <w:qFormat/>
    <w:rsid w:val="008B60D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60D0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B60D0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B60D0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B60D0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B60D0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B60D0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B60D0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B60D0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5"/>
    <w:qFormat/>
    <w:rsid w:val="008B60D0"/>
    <w:pPr>
      <w:spacing w:after="120" w:line="276" w:lineRule="auto"/>
    </w:pPr>
  </w:style>
  <w:style w:type="character" w:customStyle="1" w:styleId="BodyTextChar">
    <w:name w:val="Body Text Char"/>
    <w:basedOn w:val="DefaultParagraphFont"/>
    <w:link w:val="BodyText"/>
    <w:uiPriority w:val="5"/>
    <w:rsid w:val="008B60D0"/>
  </w:style>
  <w:style w:type="paragraph" w:customStyle="1" w:styleId="Month">
    <w:name w:val="Month"/>
    <w:basedOn w:val="Normal"/>
    <w:uiPriority w:val="1"/>
    <w:unhideWhenUsed/>
    <w:qFormat/>
    <w:rsid w:val="008B60D0"/>
    <w:pPr>
      <w:spacing w:before="0" w:after="0"/>
    </w:pPr>
    <w:rPr>
      <w:rFonts w:asciiTheme="majorHAnsi" w:eastAsiaTheme="majorEastAsia" w:hAnsiTheme="majorHAnsi"/>
      <w:color w:val="000000" w:themeColor="background1"/>
      <w:sz w:val="120"/>
      <w:szCs w:val="120"/>
    </w:rPr>
  </w:style>
  <w:style w:type="paragraph" w:customStyle="1" w:styleId="Year">
    <w:name w:val="Year"/>
    <w:basedOn w:val="Normal"/>
    <w:uiPriority w:val="2"/>
    <w:qFormat/>
    <w:rsid w:val="008B60D0"/>
    <w:pPr>
      <w:spacing w:before="0" w:after="120"/>
      <w:jc w:val="right"/>
    </w:pPr>
    <w:rPr>
      <w:rFonts w:asciiTheme="majorHAnsi" w:eastAsiaTheme="majorEastAsia" w:hAnsiTheme="majorHAnsi"/>
      <w:color w:val="000000" w:themeColor="background1"/>
      <w:sz w:val="64"/>
      <w:szCs w:val="64"/>
    </w:rPr>
  </w:style>
  <w:style w:type="paragraph" w:styleId="Subtitle">
    <w:name w:val="Subtitle"/>
    <w:basedOn w:val="Normal"/>
    <w:link w:val="SubtitleChar"/>
    <w:uiPriority w:val="3"/>
    <w:unhideWhenUsed/>
    <w:qFormat/>
    <w:rsid w:val="008B60D0"/>
    <w:pPr>
      <w:spacing w:before="120" w:after="120"/>
    </w:pPr>
    <w:rPr>
      <w:b/>
      <w:color w:val="000000" w:themeColor="background1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3"/>
    <w:rsid w:val="008B60D0"/>
    <w:rPr>
      <w:b/>
      <w:color w:val="000000" w:themeColor="background1"/>
      <w:sz w:val="24"/>
      <w:szCs w:val="24"/>
    </w:rPr>
  </w:style>
  <w:style w:type="paragraph" w:styleId="Title">
    <w:name w:val="Title"/>
    <w:basedOn w:val="Normal"/>
    <w:link w:val="TitleChar"/>
    <w:uiPriority w:val="4"/>
    <w:qFormat/>
    <w:rsid w:val="008B60D0"/>
    <w:pPr>
      <w:spacing w:before="240" w:after="120"/>
    </w:pPr>
    <w:rPr>
      <w:rFonts w:asciiTheme="majorHAnsi" w:eastAsiaTheme="majorEastAsia" w:hAnsiTheme="majorHAnsi" w:cstheme="majorBidi"/>
      <w:color w:val="69230B" w:themeColor="accent1" w:themeShade="80"/>
      <w:spacing w:val="5"/>
      <w:kern w:val="28"/>
      <w:sz w:val="40"/>
      <w:szCs w:val="40"/>
    </w:rPr>
  </w:style>
  <w:style w:type="character" w:customStyle="1" w:styleId="TitleChar">
    <w:name w:val="Title Char"/>
    <w:basedOn w:val="DefaultParagraphFont"/>
    <w:link w:val="Title"/>
    <w:uiPriority w:val="4"/>
    <w:rsid w:val="008B60D0"/>
    <w:rPr>
      <w:rFonts w:asciiTheme="majorHAnsi" w:eastAsiaTheme="majorEastAsia" w:hAnsiTheme="majorHAnsi" w:cstheme="majorBidi"/>
      <w:color w:val="69230B" w:themeColor="accent1" w:themeShade="80"/>
      <w:spacing w:val="5"/>
      <w:kern w:val="28"/>
      <w:sz w:val="40"/>
      <w:szCs w:val="40"/>
    </w:rPr>
  </w:style>
  <w:style w:type="paragraph" w:customStyle="1" w:styleId="Days">
    <w:name w:val="Days"/>
    <w:basedOn w:val="Normal"/>
    <w:uiPriority w:val="6"/>
    <w:qFormat/>
    <w:rsid w:val="008B60D0"/>
    <w:pPr>
      <w:jc w:val="center"/>
    </w:pPr>
    <w:rPr>
      <w:color w:val="595959" w:themeColor="text1" w:themeTint="A6"/>
      <w:szCs w:val="24"/>
    </w:rPr>
  </w:style>
  <w:style w:type="table" w:customStyle="1" w:styleId="TableCalendar">
    <w:name w:val="Table Calendar"/>
    <w:basedOn w:val="TableNormal"/>
    <w:tblPr>
      <w:tblBorders>
        <w:top w:val="single" w:sz="6" w:space="0" w:color="000000" w:themeColor="background1" w:themeShade="BF"/>
        <w:left w:val="single" w:sz="6" w:space="0" w:color="000000" w:themeColor="background1" w:themeShade="BF"/>
        <w:bottom w:val="single" w:sz="6" w:space="0" w:color="000000" w:themeColor="background1" w:themeShade="BF"/>
        <w:right w:val="single" w:sz="6" w:space="0" w:color="000000" w:themeColor="background1" w:themeShade="BF"/>
        <w:insideV w:val="single" w:sz="6" w:space="0" w:color="000000" w:themeColor="background1" w:themeShade="BF"/>
      </w:tblBorders>
    </w:tblPr>
    <w:tblStylePr w:type="firstRow">
      <w:tblPr/>
      <w:tcPr>
        <w:shd w:val="clear" w:color="auto" w:fill="000000" w:themeFill="background1" w:themeFillShade="D9"/>
      </w:tcPr>
    </w:tblStylePr>
  </w:style>
  <w:style w:type="paragraph" w:customStyle="1" w:styleId="Dates">
    <w:name w:val="Dates"/>
    <w:basedOn w:val="Normal"/>
    <w:uiPriority w:val="7"/>
    <w:qFormat/>
    <w:rsid w:val="008B60D0"/>
    <w:pPr>
      <w:spacing w:before="0" w:after="0"/>
      <w:jc w:val="right"/>
    </w:pPr>
    <w:rPr>
      <w:color w:val="7F7F7F" w:themeColor="text1" w:themeTint="80"/>
    </w:rPr>
  </w:style>
  <w:style w:type="paragraph" w:styleId="BalloonText">
    <w:name w:val="Balloon Text"/>
    <w:basedOn w:val="Normal"/>
    <w:link w:val="BalloonTextChar"/>
    <w:uiPriority w:val="19"/>
    <w:semiHidden/>
    <w:unhideWhenUsed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19"/>
    <w:semiHidden/>
    <w:rPr>
      <w:rFonts w:ascii="Tahoma" w:hAnsi="Tahoma" w:cs="Tahoma"/>
      <w:sz w:val="16"/>
      <w:szCs w:val="16"/>
    </w:rPr>
  </w:style>
  <w:style w:type="paragraph" w:styleId="Bibliography">
    <w:name w:val="Bibliography"/>
    <w:basedOn w:val="Normal"/>
    <w:next w:val="Normal"/>
    <w:uiPriority w:val="19"/>
    <w:semiHidden/>
    <w:unhideWhenUsed/>
  </w:style>
  <w:style w:type="paragraph" w:styleId="BlockText">
    <w:name w:val="Block Text"/>
    <w:basedOn w:val="Normal"/>
    <w:uiPriority w:val="19"/>
    <w:semiHidden/>
    <w:unhideWhenUsed/>
    <w:pPr>
      <w:pBdr>
        <w:top w:val="single" w:sz="2" w:space="10" w:color="D34817" w:themeColor="accent1" w:shadow="1"/>
        <w:left w:val="single" w:sz="2" w:space="10" w:color="D34817" w:themeColor="accent1" w:shadow="1"/>
        <w:bottom w:val="single" w:sz="2" w:space="10" w:color="D34817" w:themeColor="accent1" w:shadow="1"/>
        <w:right w:val="single" w:sz="2" w:space="10" w:color="D34817" w:themeColor="accent1" w:shadow="1"/>
      </w:pBdr>
      <w:ind w:left="1152" w:right="1152"/>
    </w:pPr>
    <w:rPr>
      <w:i/>
      <w:iCs/>
      <w:color w:val="D34817" w:themeColor="accent1"/>
    </w:rPr>
  </w:style>
  <w:style w:type="paragraph" w:styleId="BodyText2">
    <w:name w:val="Body Text 2"/>
    <w:basedOn w:val="Normal"/>
    <w:link w:val="BodyText2Char"/>
    <w:uiPriority w:val="19"/>
    <w:semiHidden/>
    <w:unhideWhenUsed/>
    <w:pPr>
      <w:spacing w:after="120"/>
      <w:ind w:left="360"/>
    </w:pPr>
  </w:style>
  <w:style w:type="paragraph" w:styleId="BodyText3">
    <w:name w:val="Body Text 3"/>
    <w:basedOn w:val="Normal"/>
    <w:link w:val="BodyText3Char"/>
    <w:uiPriority w:val="19"/>
    <w:semiHidden/>
    <w:unhideWhenUsed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19"/>
    <w:semiHidden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uiPriority w:val="19"/>
    <w:semiHidden/>
    <w:unhideWhenUsed/>
    <w:pPr>
      <w:spacing w:after="0" w:line="240" w:lineRule="auto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19"/>
    <w:semiHidden/>
    <w:rPr>
      <w:sz w:val="20"/>
    </w:rPr>
  </w:style>
  <w:style w:type="character" w:customStyle="1" w:styleId="BodyText2Char">
    <w:name w:val="Body Text 2 Char"/>
    <w:basedOn w:val="DefaultParagraphFont"/>
    <w:link w:val="BodyText2"/>
    <w:uiPriority w:val="19"/>
    <w:semiHidden/>
    <w:rPr>
      <w:sz w:val="20"/>
    </w:rPr>
  </w:style>
  <w:style w:type="paragraph" w:styleId="BodyTextFirstIndent2">
    <w:name w:val="Body Text First Indent 2"/>
    <w:basedOn w:val="BodyText2"/>
    <w:link w:val="BodyTextFirstIndent2Char"/>
    <w:uiPriority w:val="19"/>
    <w:semiHidden/>
    <w:unhideWhenUsed/>
    <w:pPr>
      <w:spacing w:after="0"/>
      <w:ind w:firstLine="360"/>
    </w:pPr>
  </w:style>
  <w:style w:type="character" w:customStyle="1" w:styleId="BodyTextFirstIndent2Char">
    <w:name w:val="Body Text First Indent 2 Char"/>
    <w:basedOn w:val="BodyText2Char"/>
    <w:link w:val="BodyTextFirstIndent2"/>
    <w:uiPriority w:val="19"/>
    <w:semiHidden/>
    <w:rPr>
      <w:sz w:val="20"/>
    </w:rPr>
  </w:style>
  <w:style w:type="paragraph" w:styleId="BodyTextIndent2">
    <w:name w:val="Body Text Indent 2"/>
    <w:basedOn w:val="Normal"/>
    <w:link w:val="BodyTextIndent2Char"/>
    <w:uiPriority w:val="19"/>
    <w:semiHidden/>
    <w:unhideWhenUsed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19"/>
    <w:semiHidden/>
    <w:rPr>
      <w:sz w:val="20"/>
    </w:rPr>
  </w:style>
  <w:style w:type="paragraph" w:styleId="BodyTextIndent3">
    <w:name w:val="Body Text Indent 3"/>
    <w:basedOn w:val="Normal"/>
    <w:link w:val="BodyTextIndent3Char"/>
    <w:uiPriority w:val="19"/>
    <w:semiHidden/>
    <w:unhideWhenUsed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19"/>
    <w:semiHidden/>
    <w:rPr>
      <w:sz w:val="16"/>
      <w:szCs w:val="16"/>
    </w:rPr>
  </w:style>
  <w:style w:type="paragraph" w:styleId="Caption">
    <w:name w:val="caption"/>
    <w:basedOn w:val="Normal"/>
    <w:next w:val="Normal"/>
    <w:uiPriority w:val="9"/>
    <w:semiHidden/>
    <w:unhideWhenUsed/>
    <w:qFormat/>
    <w:rsid w:val="008B60D0"/>
    <w:pPr>
      <w:spacing w:after="200"/>
    </w:pPr>
    <w:rPr>
      <w:b/>
      <w:bCs/>
      <w:color w:val="D34817" w:themeColor="accent1"/>
    </w:rPr>
  </w:style>
  <w:style w:type="paragraph" w:styleId="Closing">
    <w:name w:val="Closing"/>
    <w:basedOn w:val="Normal"/>
    <w:link w:val="ClosingChar"/>
    <w:uiPriority w:val="19"/>
    <w:semiHidden/>
    <w:unhideWhenUsed/>
    <w:pPr>
      <w:ind w:left="4320"/>
    </w:pPr>
  </w:style>
  <w:style w:type="character" w:customStyle="1" w:styleId="ClosingChar">
    <w:name w:val="Closing Char"/>
    <w:basedOn w:val="DefaultParagraphFont"/>
    <w:link w:val="Closing"/>
    <w:uiPriority w:val="19"/>
    <w:semiHidden/>
    <w:rPr>
      <w:sz w:val="20"/>
    </w:rPr>
  </w:style>
  <w:style w:type="paragraph" w:styleId="CommentText">
    <w:name w:val="annotation text"/>
    <w:basedOn w:val="Normal"/>
    <w:link w:val="CommentTextChar"/>
    <w:uiPriority w:val="19"/>
    <w:semiHidden/>
    <w:unhideWhenUsed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19"/>
    <w:semiHidden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19"/>
    <w:semiHidden/>
    <w:unhideWhenUsed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19"/>
    <w:semiHidden/>
    <w:rPr>
      <w:b/>
      <w:bCs/>
      <w:sz w:val="20"/>
      <w:szCs w:val="20"/>
    </w:rPr>
  </w:style>
  <w:style w:type="paragraph" w:styleId="Date">
    <w:name w:val="Date"/>
    <w:basedOn w:val="Normal"/>
    <w:next w:val="Normal"/>
    <w:link w:val="DateChar"/>
    <w:uiPriority w:val="19"/>
    <w:semiHidden/>
    <w:unhideWhenUsed/>
  </w:style>
  <w:style w:type="character" w:customStyle="1" w:styleId="DateChar">
    <w:name w:val="Date Char"/>
    <w:basedOn w:val="DefaultParagraphFont"/>
    <w:link w:val="Date"/>
    <w:uiPriority w:val="19"/>
    <w:semiHidden/>
    <w:rPr>
      <w:sz w:val="20"/>
    </w:rPr>
  </w:style>
  <w:style w:type="paragraph" w:styleId="DocumentMap">
    <w:name w:val="Document Map"/>
    <w:basedOn w:val="Normal"/>
    <w:link w:val="DocumentMapChar"/>
    <w:uiPriority w:val="19"/>
    <w:semiHidden/>
    <w:unhideWhenUsed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19"/>
    <w:semiHidden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uiPriority w:val="19"/>
    <w:semiHidden/>
    <w:unhideWhenUsed/>
  </w:style>
  <w:style w:type="character" w:customStyle="1" w:styleId="E-mailSignatureChar">
    <w:name w:val="E-mail Signature Char"/>
    <w:basedOn w:val="DefaultParagraphFont"/>
    <w:link w:val="E-mailSignature"/>
    <w:uiPriority w:val="19"/>
    <w:semiHidden/>
    <w:rPr>
      <w:sz w:val="20"/>
    </w:rPr>
  </w:style>
  <w:style w:type="paragraph" w:styleId="EndnoteText">
    <w:name w:val="endnote text"/>
    <w:basedOn w:val="Normal"/>
    <w:link w:val="EndnoteTextChar"/>
    <w:uiPriority w:val="19"/>
    <w:semiHidden/>
    <w:unhideWhenUsed/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19"/>
    <w:semiHidden/>
    <w:rPr>
      <w:sz w:val="20"/>
      <w:szCs w:val="20"/>
    </w:rPr>
  </w:style>
  <w:style w:type="paragraph" w:styleId="EnvelopeAddress">
    <w:name w:val="envelope address"/>
    <w:basedOn w:val="Normal"/>
    <w:uiPriority w:val="19"/>
    <w:semiHidden/>
    <w:unhideWhenUsed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19"/>
    <w:semiHidden/>
    <w:unhideWhenUsed/>
    <w:rPr>
      <w:rFonts w:asciiTheme="majorHAnsi" w:eastAsiaTheme="majorEastAsia" w:hAnsiTheme="majorHAnsi" w:cstheme="majorBidi"/>
      <w:szCs w:val="20"/>
    </w:rPr>
  </w:style>
  <w:style w:type="paragraph" w:styleId="Header">
    <w:name w:val="header"/>
    <w:basedOn w:val="Normal"/>
    <w:link w:val="HeaderChar"/>
    <w:uiPriority w:val="99"/>
    <w:unhideWhenUsed/>
    <w:pPr>
      <w:spacing w:before="0" w:after="0"/>
    </w:pPr>
  </w:style>
  <w:style w:type="paragraph" w:styleId="FootnoteText">
    <w:name w:val="footnote text"/>
    <w:basedOn w:val="Normal"/>
    <w:link w:val="FootnoteTextChar"/>
    <w:uiPriority w:val="19"/>
    <w:semiHidden/>
    <w:unhideWhenUsed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19"/>
    <w:semiHidden/>
    <w:rPr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  <w:pPr>
      <w:spacing w:before="0" w:after="0"/>
    </w:pPr>
  </w:style>
  <w:style w:type="character" w:customStyle="1" w:styleId="Heading1Char">
    <w:name w:val="Heading 1 Char"/>
    <w:basedOn w:val="DefaultParagraphFont"/>
    <w:link w:val="Heading1"/>
    <w:uiPriority w:val="9"/>
    <w:rsid w:val="008B60D0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B60D0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B60D0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B60D0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B60D0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B60D0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B60D0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B60D0"/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B60D0"/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paragraph" w:styleId="HTMLAddress">
    <w:name w:val="HTML Address"/>
    <w:basedOn w:val="Normal"/>
    <w:link w:val="HTMLAddressChar"/>
    <w:uiPriority w:val="19"/>
    <w:semiHidden/>
    <w:unhideWhenUsed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19"/>
    <w:semiHidden/>
    <w:rPr>
      <w:i/>
      <w:iCs/>
      <w:sz w:val="20"/>
    </w:rPr>
  </w:style>
  <w:style w:type="paragraph" w:styleId="HTMLPreformatted">
    <w:name w:val="HTML Preformatted"/>
    <w:basedOn w:val="Normal"/>
    <w:link w:val="HTMLPreformattedChar"/>
    <w:uiPriority w:val="19"/>
    <w:semiHidden/>
    <w:unhideWhenUsed/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19"/>
    <w:semiHidden/>
    <w:rPr>
      <w:rFonts w:ascii="Consolas" w:hAnsi="Consolas"/>
      <w:sz w:val="20"/>
      <w:szCs w:val="20"/>
    </w:rPr>
  </w:style>
  <w:style w:type="paragraph" w:styleId="Index1">
    <w:name w:val="index 1"/>
    <w:basedOn w:val="Normal"/>
    <w:next w:val="Normal"/>
    <w:autoRedefine/>
    <w:uiPriority w:val="19"/>
    <w:semiHidden/>
    <w:unhideWhenUsed/>
    <w:pPr>
      <w:ind w:left="200" w:hanging="200"/>
    </w:pPr>
  </w:style>
  <w:style w:type="paragraph" w:styleId="Index2">
    <w:name w:val="index 2"/>
    <w:basedOn w:val="Normal"/>
    <w:next w:val="Normal"/>
    <w:autoRedefine/>
    <w:uiPriority w:val="19"/>
    <w:semiHidden/>
    <w:unhideWhenUsed/>
    <w:pPr>
      <w:ind w:left="400" w:hanging="200"/>
    </w:pPr>
  </w:style>
  <w:style w:type="paragraph" w:styleId="Index3">
    <w:name w:val="index 3"/>
    <w:basedOn w:val="Normal"/>
    <w:next w:val="Normal"/>
    <w:autoRedefine/>
    <w:uiPriority w:val="19"/>
    <w:semiHidden/>
    <w:unhideWhenUsed/>
    <w:pPr>
      <w:ind w:left="600" w:hanging="200"/>
    </w:pPr>
  </w:style>
  <w:style w:type="paragraph" w:styleId="Index4">
    <w:name w:val="index 4"/>
    <w:basedOn w:val="Normal"/>
    <w:next w:val="Normal"/>
    <w:autoRedefine/>
    <w:uiPriority w:val="19"/>
    <w:semiHidden/>
    <w:unhideWhenUsed/>
    <w:pPr>
      <w:ind w:left="800" w:hanging="200"/>
    </w:pPr>
  </w:style>
  <w:style w:type="paragraph" w:styleId="Index5">
    <w:name w:val="index 5"/>
    <w:basedOn w:val="Normal"/>
    <w:next w:val="Normal"/>
    <w:autoRedefine/>
    <w:uiPriority w:val="19"/>
    <w:semiHidden/>
    <w:unhideWhenUsed/>
    <w:pPr>
      <w:ind w:left="1000" w:hanging="200"/>
    </w:pPr>
  </w:style>
  <w:style w:type="paragraph" w:styleId="Index6">
    <w:name w:val="index 6"/>
    <w:basedOn w:val="Normal"/>
    <w:next w:val="Normal"/>
    <w:autoRedefine/>
    <w:uiPriority w:val="19"/>
    <w:semiHidden/>
    <w:unhideWhenUsed/>
    <w:pPr>
      <w:ind w:left="1200" w:hanging="200"/>
    </w:pPr>
  </w:style>
  <w:style w:type="paragraph" w:styleId="Index7">
    <w:name w:val="index 7"/>
    <w:basedOn w:val="Normal"/>
    <w:next w:val="Normal"/>
    <w:autoRedefine/>
    <w:uiPriority w:val="19"/>
    <w:semiHidden/>
    <w:unhideWhenUsed/>
    <w:pPr>
      <w:ind w:left="1400" w:hanging="200"/>
    </w:pPr>
  </w:style>
  <w:style w:type="paragraph" w:styleId="Index8">
    <w:name w:val="index 8"/>
    <w:basedOn w:val="Normal"/>
    <w:next w:val="Normal"/>
    <w:autoRedefine/>
    <w:uiPriority w:val="19"/>
    <w:semiHidden/>
    <w:unhideWhenUsed/>
    <w:pPr>
      <w:ind w:left="1600" w:hanging="200"/>
    </w:pPr>
  </w:style>
  <w:style w:type="paragraph" w:styleId="Index9">
    <w:name w:val="index 9"/>
    <w:basedOn w:val="Normal"/>
    <w:next w:val="Normal"/>
    <w:autoRedefine/>
    <w:uiPriority w:val="19"/>
    <w:semiHidden/>
    <w:unhideWhenUsed/>
    <w:pPr>
      <w:ind w:left="1800" w:hanging="200"/>
    </w:pPr>
  </w:style>
  <w:style w:type="paragraph" w:styleId="IndexHeading">
    <w:name w:val="index heading"/>
    <w:basedOn w:val="Normal"/>
    <w:next w:val="Index1"/>
    <w:uiPriority w:val="19"/>
    <w:semiHidden/>
    <w:unhideWhenUsed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19"/>
    <w:semiHidden/>
    <w:unhideWhenUsed/>
    <w:pPr>
      <w:ind w:left="360" w:hanging="360"/>
      <w:contextualSpacing/>
    </w:pPr>
  </w:style>
  <w:style w:type="paragraph" w:styleId="List2">
    <w:name w:val="List 2"/>
    <w:basedOn w:val="Normal"/>
    <w:uiPriority w:val="19"/>
    <w:semiHidden/>
    <w:unhideWhenUsed/>
    <w:pPr>
      <w:ind w:left="720" w:hanging="360"/>
      <w:contextualSpacing/>
    </w:pPr>
  </w:style>
  <w:style w:type="paragraph" w:styleId="List3">
    <w:name w:val="List 3"/>
    <w:basedOn w:val="Normal"/>
    <w:uiPriority w:val="19"/>
    <w:semiHidden/>
    <w:unhideWhenUsed/>
    <w:pPr>
      <w:ind w:left="1080" w:hanging="360"/>
      <w:contextualSpacing/>
    </w:pPr>
  </w:style>
  <w:style w:type="paragraph" w:styleId="List4">
    <w:name w:val="List 4"/>
    <w:basedOn w:val="Normal"/>
    <w:uiPriority w:val="19"/>
    <w:semiHidden/>
    <w:unhideWhenUsed/>
    <w:pPr>
      <w:ind w:left="1440" w:hanging="360"/>
      <w:contextualSpacing/>
    </w:pPr>
  </w:style>
  <w:style w:type="paragraph" w:styleId="List5">
    <w:name w:val="List 5"/>
    <w:basedOn w:val="Normal"/>
    <w:uiPriority w:val="19"/>
    <w:semiHidden/>
    <w:unhideWhenUsed/>
    <w:pPr>
      <w:ind w:left="1800" w:hanging="360"/>
      <w:contextualSpacing/>
    </w:pPr>
  </w:style>
  <w:style w:type="paragraph" w:styleId="ListBullet">
    <w:name w:val="List Bullet"/>
    <w:basedOn w:val="Normal"/>
    <w:uiPriority w:val="19"/>
    <w:semiHidden/>
    <w:unhideWhenUsed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19"/>
    <w:semiHidden/>
    <w:unhideWhenUsed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19"/>
    <w:semiHidden/>
    <w:unhideWhenUsed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19"/>
    <w:semiHidden/>
    <w:unhideWhenUsed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19"/>
    <w:semiHidden/>
    <w:unhideWhenUsed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19"/>
    <w:semiHidden/>
    <w:unhideWhenUsed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19"/>
    <w:semiHidden/>
    <w:unhideWhenUsed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19"/>
    <w:semiHidden/>
    <w:unhideWhenUsed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19"/>
    <w:semiHidden/>
    <w:unhideWhenUsed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19"/>
    <w:semiHidden/>
    <w:unhideWhenUsed/>
    <w:pPr>
      <w:spacing w:after="120"/>
      <w:ind w:left="1800"/>
      <w:contextualSpacing/>
    </w:pPr>
  </w:style>
  <w:style w:type="paragraph" w:styleId="ListNumber">
    <w:name w:val="List Number"/>
    <w:basedOn w:val="Normal"/>
    <w:uiPriority w:val="19"/>
    <w:semiHidden/>
    <w:unhideWhenUsed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19"/>
    <w:semiHidden/>
    <w:unhideWhenUsed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19"/>
    <w:semiHidden/>
    <w:unhideWhenUsed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19"/>
    <w:semiHidden/>
    <w:unhideWhenUsed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19"/>
    <w:semiHidden/>
    <w:unhideWhenUsed/>
    <w:pPr>
      <w:numPr>
        <w:numId w:val="10"/>
      </w:numPr>
      <w:contextualSpacing/>
    </w:pPr>
  </w:style>
  <w:style w:type="paragraph" w:styleId="MacroText">
    <w:name w:val="macro"/>
    <w:link w:val="MacroTextChar"/>
    <w:uiPriority w:val="19"/>
    <w:semiHidden/>
    <w:unhideWhenUsed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19"/>
    <w:semiHidden/>
    <w:rPr>
      <w:rFonts w:ascii="Consolas" w:hAnsi="Consolas"/>
      <w:sz w:val="20"/>
      <w:szCs w:val="20"/>
    </w:rPr>
  </w:style>
  <w:style w:type="paragraph" w:styleId="MessageHeader">
    <w:name w:val="Message Header"/>
    <w:basedOn w:val="Normal"/>
    <w:link w:val="MessageHeaderChar"/>
    <w:uiPriority w:val="19"/>
    <w:semiHidden/>
    <w:unhideWhenUsed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19"/>
    <w:semiHidden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9"/>
    <w:unhideWhenUsed/>
    <w:qFormat/>
    <w:rsid w:val="008B60D0"/>
    <w:pPr>
      <w:spacing w:before="0" w:after="0"/>
    </w:pPr>
  </w:style>
  <w:style w:type="paragraph" w:styleId="NormalWeb">
    <w:name w:val="Normal (Web)"/>
    <w:basedOn w:val="Normal"/>
    <w:uiPriority w:val="19"/>
    <w:semiHidden/>
    <w:unhideWhenUsed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19"/>
    <w:semiHidden/>
    <w:unhideWhenUsed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19"/>
    <w:semiHidden/>
    <w:unhideWhenUsed/>
  </w:style>
  <w:style w:type="character" w:customStyle="1" w:styleId="NoteHeadingChar">
    <w:name w:val="Note Heading Char"/>
    <w:basedOn w:val="DefaultParagraphFont"/>
    <w:link w:val="NoteHeading"/>
    <w:uiPriority w:val="19"/>
    <w:semiHidden/>
    <w:rPr>
      <w:sz w:val="20"/>
    </w:rPr>
  </w:style>
  <w:style w:type="paragraph" w:styleId="PlainText">
    <w:name w:val="Plain Text"/>
    <w:basedOn w:val="Normal"/>
    <w:link w:val="PlainTextChar"/>
    <w:uiPriority w:val="19"/>
    <w:semiHidden/>
    <w:unhideWhenUsed/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19"/>
    <w:semiHidden/>
    <w:rPr>
      <w:rFonts w:ascii="Consolas" w:hAnsi="Consolas"/>
      <w:sz w:val="21"/>
      <w:szCs w:val="21"/>
    </w:rPr>
  </w:style>
  <w:style w:type="paragraph" w:styleId="Quote">
    <w:name w:val="Quote"/>
    <w:basedOn w:val="Normal"/>
    <w:link w:val="QuoteChar"/>
    <w:uiPriority w:val="8"/>
    <w:unhideWhenUsed/>
    <w:qFormat/>
    <w:rsid w:val="008B60D0"/>
    <w:pPr>
      <w:spacing w:before="240" w:after="0" w:line="276" w:lineRule="auto"/>
      <w:contextualSpacing/>
      <w:jc w:val="center"/>
    </w:pPr>
    <w:rPr>
      <w:iCs/>
    </w:rPr>
  </w:style>
  <w:style w:type="character" w:customStyle="1" w:styleId="QuoteChar">
    <w:name w:val="Quote Char"/>
    <w:basedOn w:val="DefaultParagraphFont"/>
    <w:link w:val="Quote"/>
    <w:uiPriority w:val="8"/>
    <w:rsid w:val="008B60D0"/>
    <w:rPr>
      <w:iCs/>
    </w:rPr>
  </w:style>
  <w:style w:type="paragraph" w:styleId="Salutation">
    <w:name w:val="Salutation"/>
    <w:basedOn w:val="Normal"/>
    <w:next w:val="Normal"/>
    <w:link w:val="SalutationChar"/>
    <w:uiPriority w:val="19"/>
    <w:semiHidden/>
    <w:unhideWhenUsed/>
  </w:style>
  <w:style w:type="character" w:customStyle="1" w:styleId="SalutationChar">
    <w:name w:val="Salutation Char"/>
    <w:basedOn w:val="DefaultParagraphFont"/>
    <w:link w:val="Salutation"/>
    <w:uiPriority w:val="19"/>
    <w:semiHidden/>
    <w:rPr>
      <w:sz w:val="20"/>
    </w:rPr>
  </w:style>
  <w:style w:type="paragraph" w:styleId="Signature">
    <w:name w:val="Signature"/>
    <w:basedOn w:val="Normal"/>
    <w:link w:val="SignatureChar"/>
    <w:uiPriority w:val="19"/>
    <w:semiHidden/>
    <w:unhideWhenUsed/>
    <w:pPr>
      <w:ind w:left="4320"/>
    </w:pPr>
  </w:style>
  <w:style w:type="character" w:customStyle="1" w:styleId="SignatureChar">
    <w:name w:val="Signature Char"/>
    <w:basedOn w:val="DefaultParagraphFont"/>
    <w:link w:val="Signature"/>
    <w:uiPriority w:val="19"/>
    <w:semiHidden/>
    <w:rPr>
      <w:sz w:val="20"/>
    </w:rPr>
  </w:style>
  <w:style w:type="paragraph" w:styleId="TableofAuthorities">
    <w:name w:val="table of authorities"/>
    <w:basedOn w:val="Normal"/>
    <w:next w:val="Normal"/>
    <w:uiPriority w:val="19"/>
    <w:semiHidden/>
    <w:unhideWhenUsed/>
    <w:pPr>
      <w:ind w:left="200" w:hanging="200"/>
    </w:pPr>
  </w:style>
  <w:style w:type="paragraph" w:styleId="TableofFigures">
    <w:name w:val="table of figures"/>
    <w:basedOn w:val="Normal"/>
    <w:next w:val="Normal"/>
    <w:uiPriority w:val="19"/>
    <w:semiHidden/>
    <w:unhideWhenUsed/>
  </w:style>
  <w:style w:type="paragraph" w:styleId="TOAHeading">
    <w:name w:val="toa heading"/>
    <w:basedOn w:val="Normal"/>
    <w:next w:val="Normal"/>
    <w:uiPriority w:val="14"/>
    <w:semiHidden/>
    <w:unhideWhenUsed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14"/>
    <w:semiHidden/>
    <w:unhideWhenUsed/>
    <w:pPr>
      <w:spacing w:after="100"/>
    </w:pPr>
  </w:style>
  <w:style w:type="paragraph" w:styleId="TOC2">
    <w:name w:val="toc 2"/>
    <w:basedOn w:val="Normal"/>
    <w:next w:val="Normal"/>
    <w:autoRedefine/>
    <w:uiPriority w:val="14"/>
    <w:semiHidden/>
    <w:unhideWhenUsed/>
    <w:pPr>
      <w:spacing w:after="100"/>
      <w:ind w:left="200"/>
    </w:pPr>
  </w:style>
  <w:style w:type="paragraph" w:styleId="TOC3">
    <w:name w:val="toc 3"/>
    <w:basedOn w:val="Normal"/>
    <w:next w:val="Normal"/>
    <w:autoRedefine/>
    <w:uiPriority w:val="14"/>
    <w:semiHidden/>
    <w:unhideWhenUsed/>
    <w:pPr>
      <w:spacing w:after="100"/>
      <w:ind w:left="400"/>
    </w:pPr>
  </w:style>
  <w:style w:type="paragraph" w:styleId="TOC4">
    <w:name w:val="toc 4"/>
    <w:basedOn w:val="Normal"/>
    <w:next w:val="Normal"/>
    <w:autoRedefine/>
    <w:uiPriority w:val="14"/>
    <w:semiHidden/>
    <w:unhideWhenUsed/>
    <w:pPr>
      <w:spacing w:after="100"/>
      <w:ind w:left="600"/>
    </w:pPr>
  </w:style>
  <w:style w:type="paragraph" w:styleId="TOC5">
    <w:name w:val="toc 5"/>
    <w:basedOn w:val="Normal"/>
    <w:next w:val="Normal"/>
    <w:autoRedefine/>
    <w:uiPriority w:val="14"/>
    <w:semiHidden/>
    <w:unhideWhenUsed/>
    <w:pPr>
      <w:spacing w:after="100"/>
      <w:ind w:left="800"/>
    </w:pPr>
  </w:style>
  <w:style w:type="paragraph" w:styleId="TOC6">
    <w:name w:val="toc 6"/>
    <w:basedOn w:val="Normal"/>
    <w:next w:val="Normal"/>
    <w:autoRedefine/>
    <w:uiPriority w:val="14"/>
    <w:semiHidden/>
    <w:unhideWhenUsed/>
    <w:pPr>
      <w:spacing w:after="100"/>
      <w:ind w:left="1000"/>
    </w:pPr>
  </w:style>
  <w:style w:type="paragraph" w:styleId="TOC7">
    <w:name w:val="toc 7"/>
    <w:basedOn w:val="Normal"/>
    <w:next w:val="Normal"/>
    <w:autoRedefine/>
    <w:uiPriority w:val="14"/>
    <w:semiHidden/>
    <w:unhideWhenUsed/>
    <w:pPr>
      <w:spacing w:after="100"/>
      <w:ind w:left="1200"/>
    </w:pPr>
  </w:style>
  <w:style w:type="paragraph" w:styleId="TOC8">
    <w:name w:val="toc 8"/>
    <w:basedOn w:val="Normal"/>
    <w:next w:val="Normal"/>
    <w:autoRedefine/>
    <w:uiPriority w:val="14"/>
    <w:semiHidden/>
    <w:unhideWhenUsed/>
    <w:pPr>
      <w:spacing w:after="100"/>
      <w:ind w:left="1400"/>
    </w:pPr>
  </w:style>
  <w:style w:type="paragraph" w:styleId="TOC9">
    <w:name w:val="toc 9"/>
    <w:basedOn w:val="Normal"/>
    <w:next w:val="Normal"/>
    <w:autoRedefine/>
    <w:uiPriority w:val="14"/>
    <w:semiHidden/>
    <w:unhideWhenUsed/>
    <w:pPr>
      <w:spacing w:after="100"/>
      <w:ind w:left="1600"/>
    </w:pPr>
  </w:style>
  <w:style w:type="paragraph" w:styleId="TOCHeading">
    <w:name w:val="TOC Heading"/>
    <w:basedOn w:val="Heading1"/>
    <w:next w:val="Normal"/>
    <w:uiPriority w:val="14"/>
    <w:semiHidden/>
    <w:unhideWhenUsed/>
    <w:qFormat/>
    <w:rsid w:val="008B60D0"/>
    <w:pPr>
      <w:outlineLvl w:val="9"/>
    </w:pPr>
  </w:style>
  <w:style w:type="character" w:customStyle="1" w:styleId="FooterChar">
    <w:name w:val="Footer Char"/>
    <w:basedOn w:val="DefaultParagraphFont"/>
    <w:link w:val="Footer"/>
    <w:uiPriority w:val="99"/>
  </w:style>
  <w:style w:type="table" w:styleId="PlainTable4">
    <w:name w:val="Plain Table 4"/>
    <w:basedOn w:val="TableNormal"/>
    <w:uiPriority w:val="99"/>
    <w:pPr>
      <w:spacing w:after="0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000000" w:themeFill="background1" w:themeFillShade="F2"/>
      </w:tcPr>
    </w:tblStylePr>
    <w:tblStylePr w:type="band1Horz">
      <w:tblPr/>
      <w:tcPr>
        <w:shd w:val="clear" w:color="auto" w:fill="000000" w:themeFill="background1" w:themeFillShade="F2"/>
      </w:tcPr>
    </w:tblStylePr>
  </w:style>
  <w:style w:type="character" w:styleId="PlaceholderText">
    <w:name w:val="Placeholder Text"/>
    <w:basedOn w:val="DefaultParagraphFont"/>
    <w:semiHidden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416EF1"/>
    <w:rPr>
      <w:color w:val="CC9900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16EF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png"/><Relationship Id="rId18" Type="http://schemas.openxmlformats.org/officeDocument/2006/relationships/image" Target="media/image6.jpeg"/><Relationship Id="rId26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21" Type="http://schemas.openxmlformats.org/officeDocument/2006/relationships/image" Target="media/image9.png"/><Relationship Id="rId7" Type="http://schemas.openxmlformats.org/officeDocument/2006/relationships/webSettings" Target="webSettings.xml"/><Relationship Id="rId12" Type="http://schemas.openxmlformats.org/officeDocument/2006/relationships/image" Target="media/image3.jpeg"/><Relationship Id="rId17" Type="http://schemas.openxmlformats.org/officeDocument/2006/relationships/hyperlink" Target="mailto:holycros@htc.net" TargetMode="External"/><Relationship Id="rId25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5.jpeg"/><Relationship Id="rId20" Type="http://schemas.openxmlformats.org/officeDocument/2006/relationships/image" Target="media/image8.jpe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eg"/><Relationship Id="rId24" Type="http://schemas.openxmlformats.org/officeDocument/2006/relationships/image" Target="media/image12.png"/><Relationship Id="rId5" Type="http://schemas.openxmlformats.org/officeDocument/2006/relationships/styles" Target="styles.xml"/><Relationship Id="rId15" Type="http://schemas.openxmlformats.org/officeDocument/2006/relationships/hyperlink" Target="mailto:holycros@htc.net" TargetMode="External"/><Relationship Id="rId23" Type="http://schemas.openxmlformats.org/officeDocument/2006/relationships/image" Target="media/image11.jpeg"/><Relationship Id="rId10" Type="http://schemas.openxmlformats.org/officeDocument/2006/relationships/image" Target="media/image1.png"/><Relationship Id="rId19" Type="http://schemas.openxmlformats.org/officeDocument/2006/relationships/image" Target="media/image7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https://en.wikipedia.org/wiki/Lutheran_Church%E2%80%93Missouri_Synod" TargetMode="External"/><Relationship Id="rId22" Type="http://schemas.openxmlformats.org/officeDocument/2006/relationships/image" Target="media/image10.jpeg"/><Relationship Id="rId27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olyc\AppData\Local\Microsoft\Office\16.0\DTS\en-US%7b94116177-8167-4F88-80C8-EB1CAB6132A5%7d\%7b0DC92A0E-BB76-49F1-8789-84F1EB0D7029%7dtf16382941.dot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B6562CE7E21E4CF49638B6C51B9BC1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D224AB1-1F10-4EA1-B4C0-B6AEE0C7F54A}"/>
      </w:docPartPr>
      <w:docPartBody>
        <w:p w:rsidR="0026792E" w:rsidRDefault="00CF4558" w:rsidP="00CF4558">
          <w:pPr>
            <w:pStyle w:val="B6562CE7E21E4CF49638B6C51B9BC14A1"/>
          </w:pPr>
          <w:r w:rsidRPr="00EF6E4D">
            <w:rPr>
              <w:color w:val="FFFFFF"/>
            </w:rPr>
            <w:t>Sunday</w:t>
          </w:r>
        </w:p>
      </w:docPartBody>
    </w:docPart>
    <w:docPart>
      <w:docPartPr>
        <w:name w:val="E56EF39D20FB4768875BD16BCCC3B32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C1744D3-86C8-40FA-896D-7BB8DA6EC96F}"/>
      </w:docPartPr>
      <w:docPartBody>
        <w:p w:rsidR="0026792E" w:rsidRDefault="00CF4558" w:rsidP="00CF4558">
          <w:pPr>
            <w:pStyle w:val="E56EF39D20FB4768875BD16BCCC3B3211"/>
          </w:pPr>
          <w:r w:rsidRPr="00EF6E4D">
            <w:rPr>
              <w:color w:val="FFFFFF"/>
            </w:rPr>
            <w:t>Monday</w:t>
          </w:r>
        </w:p>
      </w:docPartBody>
    </w:docPart>
    <w:docPart>
      <w:docPartPr>
        <w:name w:val="F87CE739BAE64EC2AAD12344A407CA0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BB20CE5-CC75-4B8C-99F1-ED77116BB7F0}"/>
      </w:docPartPr>
      <w:docPartBody>
        <w:p w:rsidR="0026792E" w:rsidRDefault="00CF4558" w:rsidP="00CF4558">
          <w:pPr>
            <w:pStyle w:val="F87CE739BAE64EC2AAD12344A407CA0F1"/>
          </w:pPr>
          <w:r w:rsidRPr="00EF6E4D">
            <w:rPr>
              <w:color w:val="FFFFFF"/>
            </w:rPr>
            <w:t>Tuesday</w:t>
          </w:r>
        </w:p>
      </w:docPartBody>
    </w:docPart>
    <w:docPart>
      <w:docPartPr>
        <w:name w:val="BED9F56643234205A738FB90CCB6514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80A6CA6-BDAC-420F-95D6-36CAEC585A41}"/>
      </w:docPartPr>
      <w:docPartBody>
        <w:p w:rsidR="0026792E" w:rsidRDefault="00CF4558" w:rsidP="00CF4558">
          <w:pPr>
            <w:pStyle w:val="BED9F56643234205A738FB90CCB651451"/>
          </w:pPr>
          <w:r w:rsidRPr="00EF6E4D">
            <w:rPr>
              <w:color w:val="FFFFFF"/>
            </w:rPr>
            <w:t>Wednesday</w:t>
          </w:r>
        </w:p>
      </w:docPartBody>
    </w:docPart>
    <w:docPart>
      <w:docPartPr>
        <w:name w:val="957FCF2D29A0478494044B9C19C6852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F56F347-361E-41F8-964A-D0967A726636}"/>
      </w:docPartPr>
      <w:docPartBody>
        <w:p w:rsidR="0026792E" w:rsidRDefault="00CF4558" w:rsidP="00CF4558">
          <w:pPr>
            <w:pStyle w:val="957FCF2D29A0478494044B9C19C685231"/>
          </w:pPr>
          <w:r w:rsidRPr="00EF6E4D">
            <w:rPr>
              <w:color w:val="FFFFFF"/>
            </w:rPr>
            <w:t>Thursday</w:t>
          </w:r>
        </w:p>
      </w:docPartBody>
    </w:docPart>
    <w:docPart>
      <w:docPartPr>
        <w:name w:val="63DF600283174A8DA8A52CF889C1E11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B1058FA-3EE2-4BA6-BC60-69D423A5E611}"/>
      </w:docPartPr>
      <w:docPartBody>
        <w:p w:rsidR="0026792E" w:rsidRDefault="00CF4558" w:rsidP="00CF4558">
          <w:pPr>
            <w:pStyle w:val="63DF600283174A8DA8A52CF889C1E11D1"/>
          </w:pPr>
          <w:r w:rsidRPr="00EF6E4D">
            <w:rPr>
              <w:color w:val="FFFFFF"/>
            </w:rPr>
            <w:t>Friday</w:t>
          </w:r>
        </w:p>
      </w:docPartBody>
    </w:docPart>
    <w:docPart>
      <w:docPartPr>
        <w:name w:val="6050338E56BC40D4A9E242EBD5E988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87A4F63-AAC4-4A2F-B703-71B83EC6C439}"/>
      </w:docPartPr>
      <w:docPartBody>
        <w:p w:rsidR="0026792E" w:rsidRDefault="00CF4558" w:rsidP="00CF4558">
          <w:pPr>
            <w:pStyle w:val="6050338E56BC40D4A9E242EBD5E9886A1"/>
          </w:pPr>
          <w:r w:rsidRPr="00EF6E4D">
            <w:rPr>
              <w:color w:val="FFFFFF"/>
            </w:rPr>
            <w:t>Saturday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HGMinchoB">
    <w:altName w:val="Yu Gothic"/>
    <w:panose1 w:val="00000000000000000000"/>
    <w:charset w:val="80"/>
    <w:family w:val="roman"/>
    <w:notTrueType/>
    <w:pitch w:val="default"/>
  </w:font>
  <w:font w:name="Rockwell Condensed">
    <w:panose1 w:val="020606030504050201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74DB"/>
    <w:rsid w:val="00033479"/>
    <w:rsid w:val="00040F02"/>
    <w:rsid w:val="00092C06"/>
    <w:rsid w:val="000B5CA3"/>
    <w:rsid w:val="000D1849"/>
    <w:rsid w:val="000D7CA6"/>
    <w:rsid w:val="000E11AF"/>
    <w:rsid w:val="0011607F"/>
    <w:rsid w:val="00155DE8"/>
    <w:rsid w:val="001A49D1"/>
    <w:rsid w:val="001C44B4"/>
    <w:rsid w:val="00231872"/>
    <w:rsid w:val="0026792E"/>
    <w:rsid w:val="00270039"/>
    <w:rsid w:val="00307B97"/>
    <w:rsid w:val="00321C31"/>
    <w:rsid w:val="0033055F"/>
    <w:rsid w:val="003F7975"/>
    <w:rsid w:val="004661FD"/>
    <w:rsid w:val="00466EFB"/>
    <w:rsid w:val="0047136D"/>
    <w:rsid w:val="004E6D0F"/>
    <w:rsid w:val="005149AE"/>
    <w:rsid w:val="0054229A"/>
    <w:rsid w:val="005C267F"/>
    <w:rsid w:val="005E0FBA"/>
    <w:rsid w:val="005F08BB"/>
    <w:rsid w:val="006053F5"/>
    <w:rsid w:val="00605CA5"/>
    <w:rsid w:val="00635F70"/>
    <w:rsid w:val="00722D13"/>
    <w:rsid w:val="00745C2A"/>
    <w:rsid w:val="007C6880"/>
    <w:rsid w:val="00874D0E"/>
    <w:rsid w:val="008928AD"/>
    <w:rsid w:val="008E74DB"/>
    <w:rsid w:val="00903C99"/>
    <w:rsid w:val="00983BCD"/>
    <w:rsid w:val="00991F32"/>
    <w:rsid w:val="009A084D"/>
    <w:rsid w:val="009A130E"/>
    <w:rsid w:val="009D02F8"/>
    <w:rsid w:val="009D580E"/>
    <w:rsid w:val="009E068F"/>
    <w:rsid w:val="009E70BF"/>
    <w:rsid w:val="009F63C9"/>
    <w:rsid w:val="00A4459E"/>
    <w:rsid w:val="00A67A59"/>
    <w:rsid w:val="00AA23F1"/>
    <w:rsid w:val="00B36B78"/>
    <w:rsid w:val="00B86D30"/>
    <w:rsid w:val="00BB0F0C"/>
    <w:rsid w:val="00C72ED1"/>
    <w:rsid w:val="00CC6965"/>
    <w:rsid w:val="00CE0EB4"/>
    <w:rsid w:val="00CF2C71"/>
    <w:rsid w:val="00CF4558"/>
    <w:rsid w:val="00D00151"/>
    <w:rsid w:val="00D01840"/>
    <w:rsid w:val="00D43643"/>
    <w:rsid w:val="00D649E5"/>
    <w:rsid w:val="00D81BC4"/>
    <w:rsid w:val="00D9731F"/>
    <w:rsid w:val="00DB3B1A"/>
    <w:rsid w:val="00DB685F"/>
    <w:rsid w:val="00DD2BD9"/>
    <w:rsid w:val="00E053EF"/>
    <w:rsid w:val="00EA48E6"/>
    <w:rsid w:val="00EB2E21"/>
    <w:rsid w:val="00EE5BED"/>
    <w:rsid w:val="00EF705D"/>
    <w:rsid w:val="00F10B81"/>
    <w:rsid w:val="00F63BDB"/>
    <w:rsid w:val="00F823B4"/>
    <w:rsid w:val="00FA3A37"/>
    <w:rsid w:val="00FC28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0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semiHidden/>
    <w:rsid w:val="00CF4558"/>
    <w:rPr>
      <w:color w:val="808080"/>
    </w:rPr>
  </w:style>
  <w:style w:type="paragraph" w:customStyle="1" w:styleId="B6562CE7E21E4CF49638B6C51B9BC14A1">
    <w:name w:val="B6562CE7E21E4CF49638B6C51B9BC14A1"/>
    <w:rsid w:val="00CF4558"/>
    <w:pPr>
      <w:spacing w:before="40" w:after="40" w:line="240" w:lineRule="auto"/>
      <w:jc w:val="center"/>
    </w:pPr>
    <w:rPr>
      <w:color w:val="595959" w:themeColor="text1" w:themeTint="A6"/>
      <w:sz w:val="18"/>
      <w:szCs w:val="24"/>
    </w:rPr>
  </w:style>
  <w:style w:type="paragraph" w:customStyle="1" w:styleId="E56EF39D20FB4768875BD16BCCC3B3211">
    <w:name w:val="E56EF39D20FB4768875BD16BCCC3B3211"/>
    <w:rsid w:val="00CF4558"/>
    <w:pPr>
      <w:spacing w:before="40" w:after="40" w:line="240" w:lineRule="auto"/>
      <w:jc w:val="center"/>
    </w:pPr>
    <w:rPr>
      <w:color w:val="595959" w:themeColor="text1" w:themeTint="A6"/>
      <w:sz w:val="18"/>
      <w:szCs w:val="24"/>
    </w:rPr>
  </w:style>
  <w:style w:type="paragraph" w:customStyle="1" w:styleId="F87CE739BAE64EC2AAD12344A407CA0F1">
    <w:name w:val="F87CE739BAE64EC2AAD12344A407CA0F1"/>
    <w:rsid w:val="00CF4558"/>
    <w:pPr>
      <w:spacing w:before="40" w:after="40" w:line="240" w:lineRule="auto"/>
      <w:jc w:val="center"/>
    </w:pPr>
    <w:rPr>
      <w:color w:val="595959" w:themeColor="text1" w:themeTint="A6"/>
      <w:sz w:val="18"/>
      <w:szCs w:val="24"/>
    </w:rPr>
  </w:style>
  <w:style w:type="paragraph" w:customStyle="1" w:styleId="BED9F56643234205A738FB90CCB651451">
    <w:name w:val="BED9F56643234205A738FB90CCB651451"/>
    <w:rsid w:val="00CF4558"/>
    <w:pPr>
      <w:spacing w:before="40" w:after="40" w:line="240" w:lineRule="auto"/>
      <w:jc w:val="center"/>
    </w:pPr>
    <w:rPr>
      <w:color w:val="595959" w:themeColor="text1" w:themeTint="A6"/>
      <w:sz w:val="18"/>
      <w:szCs w:val="24"/>
    </w:rPr>
  </w:style>
  <w:style w:type="paragraph" w:customStyle="1" w:styleId="957FCF2D29A0478494044B9C19C685231">
    <w:name w:val="957FCF2D29A0478494044B9C19C685231"/>
    <w:rsid w:val="00CF4558"/>
    <w:pPr>
      <w:spacing w:before="40" w:after="40" w:line="240" w:lineRule="auto"/>
      <w:jc w:val="center"/>
    </w:pPr>
    <w:rPr>
      <w:color w:val="595959" w:themeColor="text1" w:themeTint="A6"/>
      <w:sz w:val="18"/>
      <w:szCs w:val="24"/>
    </w:rPr>
  </w:style>
  <w:style w:type="paragraph" w:customStyle="1" w:styleId="63DF600283174A8DA8A52CF889C1E11D1">
    <w:name w:val="63DF600283174A8DA8A52CF889C1E11D1"/>
    <w:rsid w:val="00CF4558"/>
    <w:pPr>
      <w:spacing w:before="40" w:after="40" w:line="240" w:lineRule="auto"/>
      <w:jc w:val="center"/>
    </w:pPr>
    <w:rPr>
      <w:color w:val="595959" w:themeColor="text1" w:themeTint="A6"/>
      <w:sz w:val="18"/>
      <w:szCs w:val="24"/>
    </w:rPr>
  </w:style>
  <w:style w:type="paragraph" w:customStyle="1" w:styleId="6050338E56BC40D4A9E242EBD5E9886A1">
    <w:name w:val="6050338E56BC40D4A9E242EBD5E9886A1"/>
    <w:rsid w:val="00CF4558"/>
    <w:pPr>
      <w:spacing w:before="40" w:after="40" w:line="240" w:lineRule="auto"/>
      <w:jc w:val="center"/>
    </w:pPr>
    <w:rPr>
      <w:color w:val="595959" w:themeColor="text1" w:themeTint="A6"/>
      <w:sz w:val="18"/>
      <w:szCs w:val="24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3.jpeg"/></Relationships>
</file>

<file path=word/theme/theme1.xml><?xml version="1.0" encoding="utf-8"?>
<a:theme xmlns:a="http://schemas.openxmlformats.org/drawingml/2006/main" name="Wood Type">
  <a:themeElements>
    <a:clrScheme name="Custom 5">
      <a:dk1>
        <a:sysClr val="windowText" lastClr="000000"/>
      </a:dk1>
      <a:lt1>
        <a:srgbClr val="000000"/>
      </a:lt1>
      <a:dk2>
        <a:srgbClr val="000000"/>
      </a:dk2>
      <a:lt2>
        <a:srgbClr val="000000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Wood Type">
      <a:majorFont>
        <a:latin typeface="Rockwell Condensed" panose="02060603050405020104"/>
        <a:ea typeface=""/>
        <a:cs typeface=""/>
        <a:font script="Grek" typeface="Cambria"/>
        <a:font script="Cyrl" typeface="Cambria"/>
        <a:font script="Jpan" typeface="HG明朝B"/>
        <a:font script="Hang" typeface="바탕"/>
        <a:font script="Hans" typeface="方正姚体"/>
        <a:font script="Hant" typeface="微軟正黑體"/>
        <a:font script="Arab" typeface="Times New Roman"/>
        <a:font script="Hebr" typeface="David"/>
        <a:font script="Thai" typeface="Jasmine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Rockwell" panose="02060603020205020403"/>
        <a:ea typeface=""/>
        <a:cs typeface=""/>
        <a:font script="Grek" typeface="Cambria"/>
        <a:font script="Cyrl" typeface="Cambria"/>
        <a:font script="Jpan" typeface="HG明朝B"/>
        <a:font script="Hang" typeface="바탕"/>
        <a:font script="Hans" typeface="方正姚体"/>
        <a:font script="Hant" typeface="標楷體"/>
        <a:font script="Arab" typeface="Times New Roman"/>
        <a:font script="Hebr" typeface="David"/>
        <a:font script="Thai" typeface="Jasmine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Wood Type">
      <a:fillStyleLst>
        <a:solidFill>
          <a:schemeClr val="phClr"/>
        </a:solidFill>
        <a:blipFill rotWithShape="1">
          <a:blip xmlns:r="http://schemas.openxmlformats.org/officeDocument/2006/relationships" r:embed="rId1">
            <a:duotone>
              <a:schemeClr val="phClr">
                <a:tint val="70000"/>
                <a:shade val="63000"/>
              </a:schemeClr>
              <a:schemeClr val="phClr">
                <a:tint val="10000"/>
                <a:satMod val="150000"/>
              </a:schemeClr>
            </a:duotone>
          </a:blip>
          <a:tile tx="0" ty="0" sx="60000" sy="59000" flip="none" algn="tl"/>
        </a:blipFill>
        <a:blipFill rotWithShape="1">
          <a:blip xmlns:r="http://schemas.openxmlformats.org/officeDocument/2006/relationships" r:embed="rId1">
            <a:duotone>
              <a:schemeClr val="phClr">
                <a:shade val="36000"/>
                <a:satMod val="120000"/>
              </a:schemeClr>
              <a:schemeClr val="phClr">
                <a:tint val="40000"/>
              </a:schemeClr>
            </a:duotone>
          </a:blip>
          <a:tile tx="0" ty="0" sx="60000" sy="59000" flip="none" algn="tl"/>
        </a:blipFill>
      </a:fillStyleLst>
      <a:lnStyleLst>
        <a:ln w="6350" cap="flat" cmpd="sng" algn="ctr">
          <a:solidFill>
            <a:schemeClr val="phClr"/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softEdge rad="12700"/>
          </a:effectLst>
        </a:effectStyle>
        <a:effectStyle>
          <a:effectLst>
            <a:outerShdw blurRad="50800" dist="19050" dir="5400000" algn="tl" rotWithShape="0">
              <a:srgbClr val="000000">
                <a:alpha val="60000"/>
              </a:srgbClr>
            </a:outerShdw>
            <a:softEdge rad="12700"/>
          </a:effectLst>
        </a:effectStyle>
      </a:effectStyleLst>
      <a:bgFillStyleLst>
        <a:solidFill>
          <a:schemeClr val="phClr"/>
        </a:solidFill>
        <a:solidFill>
          <a:schemeClr val="phClr">
            <a:shade val="97000"/>
            <a:satMod val="150000"/>
          </a:schemeClr>
        </a:solidFill>
        <a:blipFill rotWithShape="1">
          <a:blip xmlns:r="http://schemas.openxmlformats.org/officeDocument/2006/relationships" r:embed="rId1">
            <a:duotone>
              <a:schemeClr val="phClr">
                <a:tint val="75000"/>
                <a:shade val="58000"/>
                <a:satMod val="120000"/>
              </a:schemeClr>
              <a:schemeClr val="phClr">
                <a:tint val="50000"/>
                <a:shade val="96000"/>
              </a:schemeClr>
            </a:duotone>
          </a:blip>
          <a:tile tx="0" ty="0" sx="100000" sy="100000" flip="none" algn="tl"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Wood Type" id="{7ACABC62-BF99-48CF-A9DC-4DB89C7B13DC}" vid="{142A1326-48AB-42A9-8428-CB14AA30176D}"/>
    </a:ext>
  </a:extLst>
</a:theme>
</file>

<file path=customUI/customUI14.xml><?xml version="1.0" encoding="utf-8"?>
<customUI xmlns="http://schemas.microsoft.com/office/2009/07/customui" onLoad="Ribbon_Load">
  <ribbon>
    <tabs>
      <tab id="customTab" label="Calendar" insertBeforeMso="TabHome">
        <group id="Calendar" label="Calendar">
          <button id="NewDates" visible="true" size="large" label="Select New Dates" keytip="D" screentip="Select a new month and year for this calendar." onAction="CustomizeCalendar" imageMso="CalendarMonthDetailsSplitButton"/>
        </group>
        <group id="Themes" label="Themes">
          <gallery idMso="ThemesGallery" visible="true" size="large"/>
          <gallery idMso="ThemeColorsGallery" visible="true" size="large"/>
          <gallery idMso="ThemeFontsGallery" visible="true" size="large"/>
        </group>
      </tab>
    </tabs>
  </ribbon>
</customUI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2" ma:contentTypeDescription="Create a new document." ma:contentTypeScope="" ma:versionID="6e0ed944f324437a1628d920c25a1c7c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edbd56de57fb331bd1e5e8af7e1d85f1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9" nillable="true" ma:displayName="Status" ma:default="Not started" ma:format="Dropdown" ma:internalName="Status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tatus xmlns="71af3243-3dd4-4a8d-8c0d-dd76da1f02a5">Not started</Status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6604AB9-F390-4253-BCE8-685183EB453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8D7853F-3334-40FF-8412-C6B7F375B265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3.xml><?xml version="1.0" encoding="utf-8"?>
<ds:datastoreItem xmlns:ds="http://schemas.openxmlformats.org/officeDocument/2006/customXml" ds:itemID="{479B3C89-5E39-4865-BF15-1C161E8F244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{0DC92A0E-BB76-49F1-8789-84F1EB0D7029}tf16382941.dotm</Template>
  <TotalTime>18</TotalTime>
  <Pages>2</Pages>
  <Words>422</Words>
  <Characters>2408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2825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J WILSON</dc:creator>
  <cp:keywords/>
  <dc:description/>
  <cp:lastModifiedBy>MARK J WILSON</cp:lastModifiedBy>
  <cp:revision>7</cp:revision>
  <cp:lastPrinted>2025-12-29T02:59:00Z</cp:lastPrinted>
  <dcterms:created xsi:type="dcterms:W3CDTF">2025-12-29T02:44:00Z</dcterms:created>
  <dcterms:modified xsi:type="dcterms:W3CDTF">2026-01-02T01:00:00Z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